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08D" w:rsidRDefault="00F5508D" w:rsidP="007F4BCE">
      <w:pPr>
        <w:rPr>
          <w:rFonts w:ascii="Arial" w:hAnsi="Arial" w:cs="Arial"/>
          <w:color w:val="000000"/>
          <w:sz w:val="24"/>
          <w:szCs w:val="24"/>
        </w:rPr>
      </w:pPr>
      <w:bookmarkStart w:id="0" w:name="_GoBack"/>
      <w:bookmarkEnd w:id="0"/>
    </w:p>
    <w:p w:rsidR="00B35847" w:rsidRPr="00087E14" w:rsidRDefault="00523A18" w:rsidP="00B35847">
      <w:pPr>
        <w:jc w:val="center"/>
        <w:rPr>
          <w:rFonts w:ascii="Times New Roman" w:hAnsi="Times New Roman"/>
          <w:color w:val="17365D" w:themeColor="text2" w:themeShade="BF"/>
          <w:sz w:val="48"/>
          <w:szCs w:val="48"/>
        </w:rPr>
      </w:pPr>
      <w:r>
        <w:rPr>
          <w:rFonts w:ascii="Times New Roman" w:hAnsi="Times New Roman"/>
          <w:color w:val="17365D" w:themeColor="text2" w:themeShade="BF"/>
          <w:sz w:val="48"/>
          <w:szCs w:val="48"/>
        </w:rPr>
        <w:t xml:space="preserve">                       </w:t>
      </w:r>
      <w:r w:rsidR="00270545" w:rsidRPr="00087E14">
        <w:rPr>
          <w:rFonts w:ascii="Times New Roman" w:hAnsi="Times New Roman"/>
          <w:color w:val="17365D" w:themeColor="text2" w:themeShade="BF"/>
          <w:sz w:val="48"/>
          <w:szCs w:val="48"/>
        </w:rPr>
        <w:t>Field Trial Committee</w:t>
      </w:r>
      <w:r w:rsidR="00087E14" w:rsidRPr="00087E14">
        <w:rPr>
          <w:rFonts w:ascii="Times New Roman" w:hAnsi="Times New Roman"/>
          <w:color w:val="17365D" w:themeColor="text2" w:themeShade="BF"/>
          <w:sz w:val="48"/>
          <w:szCs w:val="48"/>
        </w:rPr>
        <w:t xml:space="preserve"> Minutes</w:t>
      </w:r>
    </w:p>
    <w:p w:rsidR="00361244" w:rsidRDefault="008C62FE" w:rsidP="00361244">
      <w:pPr>
        <w:rPr>
          <w:rFonts w:ascii="Times New Roman" w:hAnsi="Times New Roman"/>
          <w:color w:val="FF6600"/>
          <w:sz w:val="48"/>
          <w:szCs w:val="48"/>
        </w:rPr>
      </w:pPr>
      <w:r w:rsidRPr="00087E14">
        <w:rPr>
          <w:rFonts w:ascii="Arial" w:hAnsi="Arial" w:cs="Arial"/>
          <w:i/>
          <w:noProof/>
          <w:color w:val="17365D" w:themeColor="text2" w:themeShade="BF"/>
          <w:sz w:val="32"/>
          <w:szCs w:val="32"/>
        </w:rPr>
        <mc:AlternateContent>
          <mc:Choice Requires="wps">
            <w:drawing>
              <wp:anchor distT="0" distB="0" distL="114300" distR="114300" simplePos="0" relativeHeight="251657728" behindDoc="0" locked="0" layoutInCell="1" allowOverlap="1" wp14:anchorId="2BB49BAA" wp14:editId="5605DD80">
                <wp:simplePos x="0" y="0"/>
                <wp:positionH relativeFrom="margin">
                  <wp:align>left</wp:align>
                </wp:positionH>
                <wp:positionV relativeFrom="paragraph">
                  <wp:posOffset>9525</wp:posOffset>
                </wp:positionV>
                <wp:extent cx="1828800" cy="8020050"/>
                <wp:effectExtent l="0" t="0" r="19050" b="19050"/>
                <wp:wrapSquare wrapText="right"/>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020050"/>
                        </a:xfrm>
                        <a:prstGeom prst="rect">
                          <a:avLst/>
                        </a:prstGeom>
                        <a:solidFill>
                          <a:srgbClr val="FFFFFF"/>
                        </a:solidFill>
                        <a:ln w="9525">
                          <a:solidFill>
                            <a:srgbClr val="000000"/>
                          </a:solidFill>
                          <a:miter lim="800000"/>
                          <a:headEnd/>
                          <a:tailEnd/>
                        </a:ln>
                      </wps:spPr>
                      <wps:txbx>
                        <w:txbxContent>
                          <w:p w:rsidR="00AF104C" w:rsidRPr="00F5508D" w:rsidRDefault="00AF104C" w:rsidP="008B3339">
                            <w:pPr>
                              <w:spacing w:line="276" w:lineRule="auto"/>
                              <w:rPr>
                                <w:rFonts w:ascii="Arial" w:hAnsi="Arial" w:cs="Arial"/>
                                <w:i/>
                                <w:sz w:val="16"/>
                                <w:szCs w:val="16"/>
                              </w:rPr>
                            </w:pPr>
                          </w:p>
                          <w:p w:rsidR="00AF104C" w:rsidRDefault="00AF104C" w:rsidP="00F23399">
                            <w:pPr>
                              <w:jc w:val="center"/>
                            </w:pPr>
                            <w:r>
                              <w:rPr>
                                <w:rFonts w:ascii="Arial" w:hAnsi="Arial" w:cs="Arial"/>
                                <w:b w:val="0"/>
                                <w:noProof/>
                                <w:sz w:val="22"/>
                                <w:szCs w:val="22"/>
                              </w:rPr>
                              <w:drawing>
                                <wp:inline distT="0" distB="0" distL="0" distR="0" wp14:anchorId="19076B77" wp14:editId="55138EB6">
                                  <wp:extent cx="1094900" cy="1333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_7846"/>
                                          <pic:cNvPicPr>
                                            <a:picLocks noChangeAspect="1" noChangeArrowheads="1"/>
                                          </pic:cNvPicPr>
                                        </pic:nvPicPr>
                                        <pic:blipFill>
                                          <a:blip r:embed="rId8"/>
                                          <a:stretch>
                                            <a:fillRect/>
                                          </a:stretch>
                                        </pic:blipFill>
                                        <pic:spPr bwMode="auto">
                                          <a:xfrm>
                                            <a:off x="0" y="0"/>
                                            <a:ext cx="1097480" cy="1336643"/>
                                          </a:xfrm>
                                          <a:prstGeom prst="rect">
                                            <a:avLst/>
                                          </a:prstGeom>
                                          <a:noFill/>
                                          <a:ln w="9525">
                                            <a:noFill/>
                                            <a:miter lim="800000"/>
                                            <a:headEnd/>
                                            <a:tailEnd/>
                                          </a:ln>
                                        </pic:spPr>
                                      </pic:pic>
                                    </a:graphicData>
                                  </a:graphic>
                                </wp:inline>
                              </w:drawing>
                            </w:r>
                          </w:p>
                          <w:p w:rsidR="00AF104C" w:rsidRDefault="00AF104C" w:rsidP="00F5508D">
                            <w:pPr>
                              <w:rPr>
                                <w:rFonts w:ascii="Arial" w:hAnsi="Arial" w:cs="Arial"/>
                                <w:b w:val="0"/>
                                <w:sz w:val="16"/>
                                <w:szCs w:val="16"/>
                              </w:rPr>
                            </w:pPr>
                          </w:p>
                          <w:p w:rsidR="00AF104C" w:rsidRPr="00523A18" w:rsidRDefault="00EC7750" w:rsidP="008B3339">
                            <w:pPr>
                              <w:jc w:val="center"/>
                              <w:rPr>
                                <w:rFonts w:ascii="Arial" w:hAnsi="Arial" w:cs="Arial"/>
                                <w:sz w:val="16"/>
                                <w:szCs w:val="16"/>
                              </w:rPr>
                            </w:pPr>
                            <w:r w:rsidRPr="00523A18">
                              <w:rPr>
                                <w:rFonts w:ascii="Arial" w:hAnsi="Arial" w:cs="Arial"/>
                                <w:sz w:val="16"/>
                                <w:szCs w:val="16"/>
                              </w:rPr>
                              <w:t>NFC</w:t>
                            </w:r>
                            <w:r w:rsidR="00974D94" w:rsidRPr="00523A18">
                              <w:rPr>
                                <w:rFonts w:ascii="Arial" w:hAnsi="Arial" w:cs="Arial"/>
                                <w:sz w:val="16"/>
                                <w:szCs w:val="16"/>
                              </w:rPr>
                              <w:t>,</w:t>
                            </w:r>
                            <w:r w:rsidR="00523A18" w:rsidRPr="00523A18">
                              <w:rPr>
                                <w:rFonts w:ascii="Arial" w:hAnsi="Arial" w:cs="Arial"/>
                                <w:sz w:val="16"/>
                                <w:szCs w:val="16"/>
                              </w:rPr>
                              <w:t xml:space="preserve"> FC</w:t>
                            </w:r>
                            <w:r w:rsidR="00974D94" w:rsidRPr="00523A18">
                              <w:rPr>
                                <w:rFonts w:ascii="Arial" w:hAnsi="Arial" w:cs="Arial"/>
                                <w:sz w:val="16"/>
                                <w:szCs w:val="16"/>
                              </w:rPr>
                              <w:t xml:space="preserve"> </w:t>
                            </w:r>
                            <w:r w:rsidR="00AD56B5" w:rsidRPr="00523A18">
                              <w:rPr>
                                <w:rFonts w:ascii="Arial" w:hAnsi="Arial" w:cs="Arial"/>
                                <w:sz w:val="16"/>
                                <w:szCs w:val="16"/>
                              </w:rPr>
                              <w:t>Absolute Winnie</w:t>
                            </w:r>
                            <w:r w:rsidR="00087E14" w:rsidRPr="00523A18">
                              <w:rPr>
                                <w:rFonts w:ascii="Arial" w:hAnsi="Arial" w:cs="Arial"/>
                                <w:sz w:val="16"/>
                                <w:szCs w:val="16"/>
                              </w:rPr>
                              <w:t xml:space="preserve">  </w:t>
                            </w:r>
                          </w:p>
                          <w:p w:rsidR="00974D94" w:rsidRPr="00974D94" w:rsidRDefault="00974D94" w:rsidP="008B3339">
                            <w:pPr>
                              <w:jc w:val="center"/>
                              <w:rPr>
                                <w:rFonts w:ascii="Arial" w:hAnsi="Arial" w:cs="Arial"/>
                                <w:b w:val="0"/>
                                <w:sz w:val="16"/>
                                <w:szCs w:val="16"/>
                              </w:rPr>
                            </w:pPr>
                          </w:p>
                          <w:p w:rsidR="00AF104C" w:rsidRDefault="00AD56B5" w:rsidP="00AD56B5">
                            <w:pPr>
                              <w:jc w:val="center"/>
                              <w:rPr>
                                <w:rFonts w:ascii="Arial" w:hAnsi="Arial" w:cs="Arial"/>
                                <w:b w:val="0"/>
                                <w:sz w:val="16"/>
                                <w:szCs w:val="16"/>
                              </w:rPr>
                            </w:pPr>
                            <w:r>
                              <w:rPr>
                                <w:rFonts w:ascii="Arial" w:hAnsi="Arial" w:cs="Arial"/>
                                <w:b w:val="0"/>
                                <w:sz w:val="16"/>
                                <w:szCs w:val="16"/>
                              </w:rPr>
                              <w:t>Owner</w:t>
                            </w:r>
                            <w:r w:rsidRPr="00523A18">
                              <w:rPr>
                                <w:rFonts w:ascii="Arial" w:hAnsi="Arial" w:cs="Arial"/>
                                <w:sz w:val="16"/>
                                <w:szCs w:val="16"/>
                              </w:rPr>
                              <w:t>:  Jim Leferman</w:t>
                            </w:r>
                          </w:p>
                          <w:p w:rsidR="00523A18" w:rsidRPr="00523A18" w:rsidRDefault="00523A18" w:rsidP="00AD56B5">
                            <w:pPr>
                              <w:jc w:val="center"/>
                              <w:rPr>
                                <w:rFonts w:ascii="Arial" w:hAnsi="Arial" w:cs="Arial"/>
                                <w:b w:val="0"/>
                                <w:sz w:val="12"/>
                                <w:szCs w:val="12"/>
                              </w:rPr>
                            </w:pPr>
                          </w:p>
                          <w:p w:rsidR="00AF104C" w:rsidRDefault="00AF104C" w:rsidP="008B3339">
                            <w:pPr>
                              <w:jc w:val="center"/>
                              <w:rPr>
                                <w:rFonts w:ascii="Arial" w:hAnsi="Arial" w:cs="Arial"/>
                                <w:sz w:val="16"/>
                                <w:szCs w:val="16"/>
                              </w:rPr>
                            </w:pPr>
                            <w:r w:rsidRPr="007F4BCE">
                              <w:rPr>
                                <w:rFonts w:ascii="Arial" w:hAnsi="Arial" w:cs="Arial"/>
                                <w:b w:val="0"/>
                                <w:sz w:val="16"/>
                                <w:szCs w:val="16"/>
                              </w:rPr>
                              <w:t>Handler</w:t>
                            </w:r>
                            <w:r w:rsidR="00AD56B5" w:rsidRPr="00523A18">
                              <w:rPr>
                                <w:rFonts w:ascii="Arial" w:hAnsi="Arial" w:cs="Arial"/>
                                <w:sz w:val="16"/>
                                <w:szCs w:val="16"/>
                              </w:rPr>
                              <w:t>:  Dan Murray</w:t>
                            </w:r>
                          </w:p>
                          <w:p w:rsidR="00AF104C" w:rsidRDefault="00AF104C" w:rsidP="00AD56B5">
                            <w:pPr>
                              <w:rPr>
                                <w:rFonts w:ascii="Arial" w:hAnsi="Arial" w:cs="Arial"/>
                                <w:sz w:val="16"/>
                                <w:szCs w:val="16"/>
                              </w:rPr>
                            </w:pPr>
                          </w:p>
                          <w:p w:rsidR="00AF104C" w:rsidRDefault="00AF104C" w:rsidP="00F23399">
                            <w:pPr>
                              <w:jc w:val="center"/>
                              <w:rPr>
                                <w:rFonts w:ascii="Arial" w:hAnsi="Arial" w:cs="Arial"/>
                                <w:sz w:val="16"/>
                                <w:szCs w:val="16"/>
                              </w:rPr>
                            </w:pPr>
                          </w:p>
                          <w:p w:rsidR="00AF104C" w:rsidRDefault="00AD56B5" w:rsidP="00F23399">
                            <w:pPr>
                              <w:jc w:val="center"/>
                              <w:rPr>
                                <w:rFonts w:ascii="Arial" w:hAnsi="Arial" w:cs="Arial"/>
                                <w:sz w:val="16"/>
                                <w:szCs w:val="16"/>
                              </w:rPr>
                            </w:pPr>
                            <w:r>
                              <w:rPr>
                                <w:rFonts w:ascii="Arial" w:hAnsi="Arial" w:cs="Arial"/>
                                <w:sz w:val="16"/>
                                <w:szCs w:val="16"/>
                              </w:rPr>
                              <w:t>2017</w:t>
                            </w:r>
                            <w:r w:rsidR="00AF104C">
                              <w:rPr>
                                <w:rFonts w:ascii="Arial" w:hAnsi="Arial" w:cs="Arial"/>
                                <w:sz w:val="16"/>
                                <w:szCs w:val="16"/>
                              </w:rPr>
                              <w:t xml:space="preserve"> FIELD TRIAL COMMITTEE</w:t>
                            </w:r>
                          </w:p>
                          <w:p w:rsidR="00AF104C" w:rsidRDefault="00AF104C" w:rsidP="00F23399">
                            <w:pPr>
                              <w:jc w:val="center"/>
                              <w:rPr>
                                <w:rFonts w:ascii="Arial" w:hAnsi="Arial" w:cs="Arial"/>
                                <w:sz w:val="16"/>
                                <w:szCs w:val="16"/>
                              </w:rPr>
                            </w:pPr>
                          </w:p>
                          <w:p w:rsidR="00AD56B5" w:rsidRPr="001F0D59" w:rsidRDefault="00AD56B5" w:rsidP="00AD56B5">
                            <w:pPr>
                              <w:jc w:val="center"/>
                              <w:rPr>
                                <w:rFonts w:ascii="Arial" w:hAnsi="Arial" w:cs="Arial"/>
                              </w:rPr>
                            </w:pPr>
                            <w:r w:rsidRPr="001F0D59">
                              <w:rPr>
                                <w:rFonts w:ascii="Arial" w:hAnsi="Arial" w:cs="Arial"/>
                              </w:rPr>
                              <w:t xml:space="preserve">Deb Strohl </w:t>
                            </w:r>
                          </w:p>
                          <w:p w:rsidR="00AD56B5" w:rsidRPr="007F4BCE" w:rsidRDefault="00AD56B5" w:rsidP="00AD56B5">
                            <w:pPr>
                              <w:jc w:val="center"/>
                              <w:rPr>
                                <w:rFonts w:ascii="Arial" w:hAnsi="Arial" w:cs="Arial"/>
                                <w:b w:val="0"/>
                                <w:sz w:val="18"/>
                                <w:szCs w:val="18"/>
                              </w:rPr>
                            </w:pPr>
                            <w:r>
                              <w:rPr>
                                <w:rFonts w:ascii="Arial" w:hAnsi="Arial" w:cs="Arial"/>
                                <w:b w:val="0"/>
                                <w:sz w:val="18"/>
                                <w:szCs w:val="18"/>
                              </w:rPr>
                              <w:t xml:space="preserve">FTC Chair &amp; </w:t>
                            </w:r>
                            <w:r w:rsidRPr="007F4BCE">
                              <w:rPr>
                                <w:rFonts w:ascii="Arial" w:hAnsi="Arial" w:cs="Arial"/>
                                <w:b w:val="0"/>
                                <w:sz w:val="18"/>
                                <w:szCs w:val="18"/>
                              </w:rPr>
                              <w:t>Central Region</w:t>
                            </w:r>
                          </w:p>
                          <w:p w:rsidR="00AD56B5" w:rsidRPr="00EA026B" w:rsidRDefault="00AD56B5" w:rsidP="00AD56B5">
                            <w:pPr>
                              <w:jc w:val="center"/>
                              <w:rPr>
                                <w:rFonts w:ascii="Arial" w:hAnsi="Arial" w:cs="Arial"/>
                                <w:b w:val="0"/>
                                <w:color w:val="0000FF"/>
                                <w:sz w:val="18"/>
                                <w:szCs w:val="18"/>
                                <w:u w:val="single"/>
                              </w:rPr>
                            </w:pPr>
                            <w:r w:rsidRPr="00EA026B">
                              <w:rPr>
                                <w:rFonts w:ascii="Arial" w:hAnsi="Arial" w:cs="Arial"/>
                                <w:b w:val="0"/>
                                <w:color w:val="0000FF"/>
                                <w:sz w:val="18"/>
                                <w:szCs w:val="18"/>
                                <w:u w:val="single"/>
                              </w:rPr>
                              <w:t>debstrohl@gmail.com</w:t>
                            </w:r>
                          </w:p>
                          <w:p w:rsidR="00AD56B5" w:rsidRDefault="00AD56B5" w:rsidP="00F23399">
                            <w:pPr>
                              <w:jc w:val="center"/>
                              <w:rPr>
                                <w:rFonts w:ascii="Arial" w:hAnsi="Arial" w:cs="Arial"/>
                              </w:rPr>
                            </w:pPr>
                          </w:p>
                          <w:p w:rsidR="00AF104C" w:rsidRPr="001F0D59" w:rsidRDefault="00AF104C" w:rsidP="00F23399">
                            <w:pPr>
                              <w:jc w:val="center"/>
                              <w:rPr>
                                <w:rFonts w:ascii="Arial" w:hAnsi="Arial" w:cs="Arial"/>
                              </w:rPr>
                            </w:pPr>
                            <w:r w:rsidRPr="001F0D59">
                              <w:rPr>
                                <w:rFonts w:ascii="Arial" w:hAnsi="Arial" w:cs="Arial"/>
                              </w:rPr>
                              <w:t>Vicky Thomas</w:t>
                            </w:r>
                          </w:p>
                          <w:p w:rsidR="00AF104C" w:rsidRPr="007F4BCE" w:rsidRDefault="00AF104C" w:rsidP="00F23399">
                            <w:pPr>
                              <w:jc w:val="center"/>
                              <w:rPr>
                                <w:rFonts w:ascii="Arial" w:hAnsi="Arial" w:cs="Arial"/>
                                <w:b w:val="0"/>
                                <w:sz w:val="18"/>
                                <w:szCs w:val="18"/>
                              </w:rPr>
                            </w:pPr>
                            <w:r w:rsidRPr="007F4BCE">
                              <w:rPr>
                                <w:rFonts w:ascii="Arial" w:hAnsi="Arial" w:cs="Arial"/>
                                <w:b w:val="0"/>
                                <w:sz w:val="18"/>
                                <w:szCs w:val="18"/>
                              </w:rPr>
                              <w:t xml:space="preserve"> Western Region</w:t>
                            </w:r>
                          </w:p>
                          <w:p w:rsidR="00AF104C" w:rsidRPr="007F4BCE" w:rsidRDefault="004C0958" w:rsidP="00F23399">
                            <w:pPr>
                              <w:jc w:val="center"/>
                              <w:rPr>
                                <w:rFonts w:ascii="Arial" w:hAnsi="Arial" w:cs="Arial"/>
                                <w:b w:val="0"/>
                                <w:sz w:val="18"/>
                                <w:szCs w:val="18"/>
                              </w:rPr>
                            </w:pPr>
                            <w:hyperlink r:id="rId9" w:history="1">
                              <w:r w:rsidR="00AF104C" w:rsidRPr="00485B59">
                                <w:rPr>
                                  <w:rStyle w:val="Hyperlink"/>
                                  <w:rFonts w:ascii="Arial" w:hAnsi="Arial" w:cs="Arial"/>
                                  <w:b w:val="0"/>
                                  <w:sz w:val="18"/>
                                  <w:szCs w:val="18"/>
                                </w:rPr>
                                <w:t>gigvicky@aol.com</w:t>
                              </w:r>
                            </w:hyperlink>
                          </w:p>
                          <w:p w:rsidR="00AF104C" w:rsidRPr="00AD56B5" w:rsidRDefault="00AF104C" w:rsidP="00F23399">
                            <w:pPr>
                              <w:jc w:val="center"/>
                              <w:rPr>
                                <w:rFonts w:ascii="Arial" w:hAnsi="Arial" w:cs="Arial"/>
                                <w:b w:val="0"/>
                              </w:rPr>
                            </w:pPr>
                          </w:p>
                          <w:p w:rsidR="00AF104C" w:rsidRPr="001F0D59" w:rsidRDefault="00AF104C" w:rsidP="00F23399">
                            <w:pPr>
                              <w:jc w:val="center"/>
                              <w:rPr>
                                <w:rFonts w:ascii="Arial" w:hAnsi="Arial" w:cs="Arial"/>
                              </w:rPr>
                            </w:pPr>
                            <w:r w:rsidRPr="001F0D59">
                              <w:rPr>
                                <w:rFonts w:ascii="Arial" w:hAnsi="Arial" w:cs="Arial"/>
                              </w:rPr>
                              <w:t>Pete Rizzo</w:t>
                            </w:r>
                          </w:p>
                          <w:p w:rsidR="00AF104C" w:rsidRPr="00485B59" w:rsidRDefault="00AF104C" w:rsidP="00F23399">
                            <w:pPr>
                              <w:jc w:val="center"/>
                              <w:rPr>
                                <w:rFonts w:ascii="Arial" w:hAnsi="Arial" w:cs="Arial"/>
                                <w:b w:val="0"/>
                                <w:sz w:val="18"/>
                                <w:szCs w:val="18"/>
                              </w:rPr>
                            </w:pPr>
                            <w:r w:rsidRPr="00485B59">
                              <w:rPr>
                                <w:rFonts w:ascii="Arial" w:hAnsi="Arial" w:cs="Arial"/>
                                <w:b w:val="0"/>
                                <w:sz w:val="18"/>
                                <w:szCs w:val="18"/>
                              </w:rPr>
                              <w:t>Eastern Region</w:t>
                            </w:r>
                          </w:p>
                          <w:p w:rsidR="00AF104C" w:rsidRPr="007F4BCE" w:rsidRDefault="004C0958" w:rsidP="00F23399">
                            <w:pPr>
                              <w:jc w:val="center"/>
                              <w:rPr>
                                <w:rFonts w:ascii="Arial" w:hAnsi="Arial" w:cs="Arial"/>
                                <w:b w:val="0"/>
                                <w:sz w:val="18"/>
                                <w:szCs w:val="18"/>
                              </w:rPr>
                            </w:pPr>
                            <w:hyperlink r:id="rId10" w:history="1">
                              <w:r w:rsidR="00AF104C" w:rsidRPr="00485B59">
                                <w:rPr>
                                  <w:rStyle w:val="Hyperlink"/>
                                  <w:rFonts w:ascii="Arial" w:hAnsi="Arial" w:cs="Arial"/>
                                  <w:b w:val="0"/>
                                  <w:sz w:val="18"/>
                                  <w:szCs w:val="18"/>
                                </w:rPr>
                                <w:t>workingdogs10@yahoo.com</w:t>
                              </w:r>
                            </w:hyperlink>
                          </w:p>
                          <w:p w:rsidR="00AF104C" w:rsidRPr="00AD56B5" w:rsidRDefault="00AF104C" w:rsidP="00AD56B5">
                            <w:pPr>
                              <w:rPr>
                                <w:rFonts w:ascii="Arial" w:hAnsi="Arial" w:cs="Arial"/>
                                <w:b w:val="0"/>
                              </w:rPr>
                            </w:pPr>
                          </w:p>
                          <w:p w:rsidR="00AF104C" w:rsidRPr="001F0D59" w:rsidRDefault="00AF104C" w:rsidP="00F23399">
                            <w:pPr>
                              <w:jc w:val="center"/>
                              <w:rPr>
                                <w:rFonts w:ascii="Arial" w:hAnsi="Arial" w:cs="Arial"/>
                              </w:rPr>
                            </w:pPr>
                            <w:r w:rsidRPr="001F0D59">
                              <w:rPr>
                                <w:rFonts w:ascii="Arial" w:hAnsi="Arial" w:cs="Arial"/>
                              </w:rPr>
                              <w:t xml:space="preserve">Keith Meissner </w:t>
                            </w:r>
                          </w:p>
                          <w:p w:rsidR="00AF104C" w:rsidRPr="007F4BCE" w:rsidRDefault="00AD56B5" w:rsidP="00F23399">
                            <w:pPr>
                              <w:jc w:val="center"/>
                              <w:rPr>
                                <w:rFonts w:ascii="Arial" w:hAnsi="Arial" w:cs="Arial"/>
                                <w:b w:val="0"/>
                                <w:sz w:val="18"/>
                                <w:szCs w:val="18"/>
                              </w:rPr>
                            </w:pPr>
                            <w:r>
                              <w:rPr>
                                <w:rFonts w:ascii="Arial" w:hAnsi="Arial" w:cs="Arial"/>
                                <w:b w:val="0"/>
                                <w:sz w:val="18"/>
                                <w:szCs w:val="18"/>
                              </w:rPr>
                              <w:t xml:space="preserve">Recorder </w:t>
                            </w:r>
                            <w:r w:rsidR="00AF104C" w:rsidRPr="007F4BCE">
                              <w:rPr>
                                <w:rFonts w:ascii="Arial" w:hAnsi="Arial" w:cs="Arial"/>
                                <w:b w:val="0"/>
                                <w:sz w:val="18"/>
                                <w:szCs w:val="18"/>
                              </w:rPr>
                              <w:t>&amp; Member At Large</w:t>
                            </w:r>
                          </w:p>
                          <w:p w:rsidR="00AF104C" w:rsidRPr="007F4BCE" w:rsidRDefault="004C0958" w:rsidP="00F23399">
                            <w:pPr>
                              <w:jc w:val="center"/>
                              <w:rPr>
                                <w:rFonts w:ascii="Arial" w:hAnsi="Arial" w:cs="Arial"/>
                                <w:b w:val="0"/>
                                <w:sz w:val="18"/>
                                <w:szCs w:val="18"/>
                              </w:rPr>
                            </w:pPr>
                            <w:hyperlink r:id="rId11" w:history="1">
                              <w:r w:rsidR="00DE4DEC" w:rsidRPr="00CC5621">
                                <w:rPr>
                                  <w:rStyle w:val="Hyperlink"/>
                                  <w:rFonts w:ascii="Arial" w:hAnsi="Arial" w:cs="Arial"/>
                                  <w:sz w:val="18"/>
                                  <w:szCs w:val="18"/>
                                </w:rPr>
                                <w:t>kjmeissner@yahoo.com</w:t>
                              </w:r>
                            </w:hyperlink>
                          </w:p>
                          <w:p w:rsidR="00AF104C" w:rsidRPr="00AD56B5" w:rsidRDefault="00AF104C" w:rsidP="00F23399">
                            <w:pPr>
                              <w:jc w:val="center"/>
                              <w:rPr>
                                <w:rFonts w:ascii="Arial" w:hAnsi="Arial" w:cs="Arial"/>
                                <w:b w:val="0"/>
                              </w:rPr>
                            </w:pPr>
                          </w:p>
                          <w:p w:rsidR="00AF104C" w:rsidRPr="001F0D59" w:rsidRDefault="00AF104C" w:rsidP="00F23399">
                            <w:pPr>
                              <w:jc w:val="center"/>
                              <w:rPr>
                                <w:rFonts w:ascii="Arial" w:hAnsi="Arial" w:cs="Arial"/>
                              </w:rPr>
                            </w:pPr>
                            <w:r>
                              <w:rPr>
                                <w:rFonts w:ascii="Arial" w:hAnsi="Arial" w:cs="Arial"/>
                              </w:rPr>
                              <w:t>Dennis Joanni</w:t>
                            </w:r>
                            <w:r w:rsidRPr="001F0D59">
                              <w:rPr>
                                <w:rFonts w:ascii="Arial" w:hAnsi="Arial" w:cs="Arial"/>
                              </w:rPr>
                              <w:t>des</w:t>
                            </w:r>
                          </w:p>
                          <w:p w:rsidR="00AF104C" w:rsidRPr="007F4BCE" w:rsidRDefault="00AF104C" w:rsidP="00F23399">
                            <w:pPr>
                              <w:jc w:val="center"/>
                              <w:rPr>
                                <w:rFonts w:ascii="Arial" w:hAnsi="Arial" w:cs="Arial"/>
                                <w:b w:val="0"/>
                                <w:sz w:val="18"/>
                                <w:szCs w:val="18"/>
                              </w:rPr>
                            </w:pPr>
                            <w:r w:rsidRPr="007F4BCE">
                              <w:rPr>
                                <w:rFonts w:ascii="Arial" w:hAnsi="Arial" w:cs="Arial"/>
                                <w:b w:val="0"/>
                                <w:sz w:val="18"/>
                                <w:szCs w:val="18"/>
                              </w:rPr>
                              <w:t xml:space="preserve"> Member At Large</w:t>
                            </w:r>
                          </w:p>
                          <w:p w:rsidR="00AF104C" w:rsidRPr="007F4BCE" w:rsidRDefault="004C0958" w:rsidP="00F23399">
                            <w:pPr>
                              <w:jc w:val="center"/>
                              <w:rPr>
                                <w:rFonts w:ascii="Arial" w:hAnsi="Arial" w:cs="Arial"/>
                                <w:b w:val="0"/>
                                <w:sz w:val="18"/>
                                <w:szCs w:val="18"/>
                              </w:rPr>
                            </w:pPr>
                            <w:hyperlink r:id="rId12" w:history="1">
                              <w:r w:rsidR="00AF104C" w:rsidRPr="00485B59">
                                <w:rPr>
                                  <w:rStyle w:val="Hyperlink"/>
                                  <w:rFonts w:ascii="Arial" w:hAnsi="Arial" w:cs="Arial"/>
                                  <w:b w:val="0"/>
                                  <w:sz w:val="18"/>
                                  <w:szCs w:val="18"/>
                                </w:rPr>
                                <w:t>djoannides2@gmail.com</w:t>
                              </w:r>
                            </w:hyperlink>
                          </w:p>
                          <w:p w:rsidR="00AF104C" w:rsidRPr="00AD56B5" w:rsidRDefault="00AF104C" w:rsidP="00F23399">
                            <w:pPr>
                              <w:jc w:val="center"/>
                              <w:rPr>
                                <w:rFonts w:ascii="Arial" w:hAnsi="Arial" w:cs="Arial"/>
                                <w:b w:val="0"/>
                              </w:rPr>
                            </w:pPr>
                          </w:p>
                          <w:p w:rsidR="00AF104C" w:rsidRPr="001F0D59" w:rsidRDefault="00AF104C" w:rsidP="00F23399">
                            <w:pPr>
                              <w:jc w:val="center"/>
                              <w:rPr>
                                <w:rFonts w:ascii="Arial" w:hAnsi="Arial" w:cs="Arial"/>
                              </w:rPr>
                            </w:pPr>
                            <w:r w:rsidRPr="001F0D59">
                              <w:rPr>
                                <w:rFonts w:ascii="Arial" w:hAnsi="Arial" w:cs="Arial"/>
                              </w:rPr>
                              <w:t>Terry Reckart</w:t>
                            </w:r>
                          </w:p>
                          <w:p w:rsidR="00AF104C" w:rsidRPr="007F4BCE" w:rsidRDefault="00AF104C" w:rsidP="00F23399">
                            <w:pPr>
                              <w:jc w:val="center"/>
                              <w:rPr>
                                <w:rFonts w:ascii="Arial" w:hAnsi="Arial" w:cs="Arial"/>
                                <w:b w:val="0"/>
                                <w:sz w:val="18"/>
                                <w:szCs w:val="18"/>
                              </w:rPr>
                            </w:pPr>
                            <w:r w:rsidRPr="007F4BCE">
                              <w:rPr>
                                <w:rFonts w:ascii="Arial" w:hAnsi="Arial" w:cs="Arial"/>
                                <w:b w:val="0"/>
                                <w:sz w:val="18"/>
                                <w:szCs w:val="18"/>
                              </w:rPr>
                              <w:t>Member At Large</w:t>
                            </w:r>
                          </w:p>
                          <w:p w:rsidR="00AF104C" w:rsidRDefault="004C0958" w:rsidP="00F23399">
                            <w:pPr>
                              <w:jc w:val="center"/>
                              <w:rPr>
                                <w:rFonts w:ascii="Arial" w:hAnsi="Arial" w:cs="Arial"/>
                                <w:b w:val="0"/>
                                <w:sz w:val="18"/>
                                <w:szCs w:val="18"/>
                              </w:rPr>
                            </w:pPr>
                            <w:hyperlink r:id="rId13" w:history="1">
                              <w:r w:rsidR="00AF104C" w:rsidRPr="009F0528">
                                <w:rPr>
                                  <w:rStyle w:val="Hyperlink"/>
                                  <w:rFonts w:ascii="Arial" w:hAnsi="Arial" w:cs="Arial"/>
                                  <w:b w:val="0"/>
                                  <w:sz w:val="18"/>
                                  <w:szCs w:val="18"/>
                                </w:rPr>
                                <w:t>osbllc@roadrunner.com</w:t>
                              </w:r>
                            </w:hyperlink>
                          </w:p>
                          <w:p w:rsidR="00AF104C" w:rsidRPr="00AD56B5" w:rsidRDefault="00AF104C" w:rsidP="00F23399">
                            <w:pPr>
                              <w:jc w:val="center"/>
                              <w:rPr>
                                <w:rFonts w:ascii="Arial" w:hAnsi="Arial" w:cs="Arial"/>
                                <w:b w:val="0"/>
                              </w:rPr>
                            </w:pPr>
                          </w:p>
                          <w:p w:rsidR="00AF104C" w:rsidRPr="001F0D59" w:rsidRDefault="00AF104C" w:rsidP="00F23399">
                            <w:pPr>
                              <w:jc w:val="center"/>
                              <w:rPr>
                                <w:rFonts w:ascii="Arial" w:hAnsi="Arial" w:cs="Arial"/>
                              </w:rPr>
                            </w:pPr>
                            <w:r w:rsidRPr="001F0D59">
                              <w:rPr>
                                <w:rFonts w:ascii="Arial" w:hAnsi="Arial" w:cs="Arial"/>
                              </w:rPr>
                              <w:t>Mike Schroeder</w:t>
                            </w:r>
                          </w:p>
                          <w:p w:rsidR="00AF104C" w:rsidRPr="007F4BCE" w:rsidRDefault="00AF104C" w:rsidP="00F23399">
                            <w:pPr>
                              <w:jc w:val="center"/>
                              <w:rPr>
                                <w:rFonts w:ascii="Arial" w:hAnsi="Arial" w:cs="Arial"/>
                                <w:b w:val="0"/>
                                <w:sz w:val="18"/>
                                <w:szCs w:val="18"/>
                              </w:rPr>
                            </w:pPr>
                            <w:r w:rsidRPr="007F4BCE">
                              <w:rPr>
                                <w:rFonts w:ascii="Arial" w:hAnsi="Arial" w:cs="Arial"/>
                                <w:b w:val="0"/>
                                <w:sz w:val="18"/>
                                <w:szCs w:val="18"/>
                              </w:rPr>
                              <w:t>Member At Large</w:t>
                            </w:r>
                          </w:p>
                          <w:p w:rsidR="00AF104C" w:rsidRDefault="004C0958" w:rsidP="00F23399">
                            <w:pPr>
                              <w:jc w:val="center"/>
                              <w:rPr>
                                <w:rFonts w:ascii="Arial" w:hAnsi="Arial" w:cs="Arial"/>
                                <w:b w:val="0"/>
                                <w:sz w:val="18"/>
                                <w:szCs w:val="18"/>
                              </w:rPr>
                            </w:pPr>
                            <w:hyperlink r:id="rId14" w:history="1">
                              <w:r w:rsidR="00AF104C" w:rsidRPr="00485B59">
                                <w:rPr>
                                  <w:rStyle w:val="Hyperlink"/>
                                  <w:rFonts w:ascii="Arial" w:hAnsi="Arial" w:cs="Arial"/>
                                  <w:b w:val="0"/>
                                  <w:sz w:val="18"/>
                                  <w:szCs w:val="18"/>
                                </w:rPr>
                                <w:t>besbeam@hotmail.com</w:t>
                              </w:r>
                            </w:hyperlink>
                          </w:p>
                          <w:p w:rsidR="00AF104C" w:rsidRPr="00F5508D" w:rsidRDefault="00AF104C" w:rsidP="00F23399">
                            <w:pPr>
                              <w:rPr>
                                <w:rFonts w:ascii="Arial" w:hAnsi="Arial" w:cs="Arial"/>
                                <w:b w:val="0"/>
                                <w:sz w:val="16"/>
                                <w:szCs w:val="16"/>
                              </w:rPr>
                            </w:pPr>
                          </w:p>
                          <w:p w:rsidR="00AF104C" w:rsidRDefault="00AF104C" w:rsidP="00F23399">
                            <w:pPr>
                              <w:rPr>
                                <w:rFonts w:ascii="Arial" w:hAnsi="Arial" w:cs="Arial"/>
                                <w:b w:val="0"/>
                                <w:sz w:val="22"/>
                                <w:szCs w:val="22"/>
                              </w:rPr>
                            </w:pPr>
                          </w:p>
                          <w:p w:rsidR="00AF104C" w:rsidRDefault="00AF104C" w:rsidP="00F5508D">
                            <w:pPr>
                              <w:jc w:val="center"/>
                              <w:rPr>
                                <w:rFonts w:ascii="Arial" w:hAnsi="Arial" w:cs="Arial"/>
                                <w:b w:val="0"/>
                                <w:sz w:val="22"/>
                                <w:szCs w:val="22"/>
                              </w:rPr>
                            </w:pPr>
                            <w:r>
                              <w:rPr>
                                <w:noProof/>
                                <w:sz w:val="32"/>
                                <w:szCs w:val="32"/>
                              </w:rPr>
                              <w:drawing>
                                <wp:inline distT="0" distB="0" distL="0" distR="0" wp14:anchorId="74DF49CD" wp14:editId="472B0588">
                                  <wp:extent cx="889000" cy="792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889203" cy="792331"/>
                                          </a:xfrm>
                                          <a:prstGeom prst="rect">
                                            <a:avLst/>
                                          </a:prstGeom>
                                          <a:noFill/>
                                          <a:ln w="9525">
                                            <a:noFill/>
                                            <a:miter lim="800000"/>
                                            <a:headEnd/>
                                            <a:tailEnd/>
                                          </a:ln>
                                        </pic:spPr>
                                      </pic:pic>
                                    </a:graphicData>
                                  </a:graphic>
                                </wp:inline>
                              </w:drawing>
                            </w:r>
                          </w:p>
                          <w:p w:rsidR="00AF104C" w:rsidRPr="00F5508D" w:rsidRDefault="00AF104C" w:rsidP="00F5508D">
                            <w:pPr>
                              <w:jc w:val="center"/>
                              <w:rPr>
                                <w:rFonts w:ascii="Arial" w:hAnsi="Arial" w:cs="Arial"/>
                                <w:b w:val="0"/>
                                <w:sz w:val="16"/>
                                <w:szCs w:val="16"/>
                              </w:rPr>
                            </w:pPr>
                          </w:p>
                          <w:p w:rsidR="00AF104C" w:rsidRPr="0037194C" w:rsidRDefault="00AF104C" w:rsidP="008B3339">
                            <w:pPr>
                              <w:jc w:val="center"/>
                              <w:rPr>
                                <w:rFonts w:ascii="Times New Roman" w:hAnsi="Times New Roman"/>
                                <w:b w:val="0"/>
                                <w:i/>
                                <w:sz w:val="26"/>
                                <w:szCs w:val="26"/>
                              </w:rPr>
                            </w:pPr>
                            <w:r w:rsidRPr="0037194C">
                              <w:rPr>
                                <w:rFonts w:ascii="Times New Roman" w:hAnsi="Times New Roman"/>
                                <w:b w:val="0"/>
                                <w:i/>
                                <w:sz w:val="26"/>
                                <w:szCs w:val="26"/>
                              </w:rPr>
                              <w:t>“Doing My Part”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BB49BAA" id="_x0000_t202" coordsize="21600,21600" o:spt="202" path="m,l,21600r21600,l21600,xe">
                <v:stroke joinstyle="miter"/>
                <v:path gradientshapeok="t" o:connecttype="rect"/>
              </v:shapetype>
              <v:shape id="Text Box 5" o:spid="_x0000_s1026" type="#_x0000_t202" style="position:absolute;margin-left:0;margin-top:.75pt;width:2in;height:631.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">
                <v:textbox>
                  <w:txbxContent>
                    <w:p w:rsidR="00AF104C" w:rsidRPr="00F5508D" w:rsidRDefault="00AF104C" w:rsidP="008B3339">
                      <w:pPr>
                        <w:spacing w:line="276" w:lineRule="auto"/>
                        <w:rPr>
                          <w:rFonts w:ascii="Arial" w:hAnsi="Arial" w:cs="Arial"/>
                          <w:i/>
                          <w:sz w:val="16"/>
                          <w:szCs w:val="16"/>
                        </w:rPr>
                      </w:pPr>
                    </w:p>
                    <w:p w:rsidR="00AF104C" w:rsidRDefault="00AF104C" w:rsidP="00F23399">
                      <w:pPr>
                        <w:jc w:val="center"/>
                      </w:pPr>
                      <w:r>
                        <w:rPr>
                          <w:rFonts w:ascii="Arial" w:hAnsi="Arial" w:cs="Arial"/>
                          <w:b w:val="0"/>
                          <w:noProof/>
                          <w:sz w:val="22"/>
                          <w:szCs w:val="22"/>
                        </w:rPr>
                        <w:drawing>
                          <wp:inline distT="0" distB="0" distL="0" distR="0" wp14:anchorId="19076B77" wp14:editId="55138EB6">
                            <wp:extent cx="1094900" cy="1333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_7846"/>
                                    <pic:cNvPicPr>
                                      <a:picLocks noChangeAspect="1" noChangeArrowheads="1"/>
                                    </pic:cNvPicPr>
                                  </pic:nvPicPr>
                                  <pic:blipFill>
                                    <a:blip r:embed="rId16"/>
                                    <a:stretch>
                                      <a:fillRect/>
                                    </a:stretch>
                                  </pic:blipFill>
                                  <pic:spPr bwMode="auto">
                                    <a:xfrm>
                                      <a:off x="0" y="0"/>
                                      <a:ext cx="1097480" cy="1336643"/>
                                    </a:xfrm>
                                    <a:prstGeom prst="rect">
                                      <a:avLst/>
                                    </a:prstGeom>
                                    <a:noFill/>
                                    <a:ln w="9525">
                                      <a:noFill/>
                                      <a:miter lim="800000"/>
                                      <a:headEnd/>
                                      <a:tailEnd/>
                                    </a:ln>
                                  </pic:spPr>
                                </pic:pic>
                              </a:graphicData>
                            </a:graphic>
                          </wp:inline>
                        </w:drawing>
                      </w:r>
                    </w:p>
                    <w:p w:rsidR="00AF104C" w:rsidRDefault="00AF104C" w:rsidP="00F5508D">
                      <w:pPr>
                        <w:rPr>
                          <w:rFonts w:ascii="Arial" w:hAnsi="Arial" w:cs="Arial"/>
                          <w:b w:val="0"/>
                          <w:sz w:val="16"/>
                          <w:szCs w:val="16"/>
                        </w:rPr>
                      </w:pPr>
                    </w:p>
                    <w:p w:rsidR="00AF104C" w:rsidRPr="00523A18" w:rsidRDefault="00EC7750" w:rsidP="008B3339">
                      <w:pPr>
                        <w:jc w:val="center"/>
                        <w:rPr>
                          <w:rFonts w:ascii="Arial" w:hAnsi="Arial" w:cs="Arial"/>
                          <w:sz w:val="16"/>
                          <w:szCs w:val="16"/>
                        </w:rPr>
                      </w:pPr>
                      <w:r w:rsidRPr="00523A18">
                        <w:rPr>
                          <w:rFonts w:ascii="Arial" w:hAnsi="Arial" w:cs="Arial"/>
                          <w:sz w:val="16"/>
                          <w:szCs w:val="16"/>
                        </w:rPr>
                        <w:t>NFC</w:t>
                      </w:r>
                      <w:r w:rsidR="00974D94" w:rsidRPr="00523A18">
                        <w:rPr>
                          <w:rFonts w:ascii="Arial" w:hAnsi="Arial" w:cs="Arial"/>
                          <w:sz w:val="16"/>
                          <w:szCs w:val="16"/>
                        </w:rPr>
                        <w:t>,</w:t>
                      </w:r>
                      <w:r w:rsidR="00523A18" w:rsidRPr="00523A18">
                        <w:rPr>
                          <w:rFonts w:ascii="Arial" w:hAnsi="Arial" w:cs="Arial"/>
                          <w:sz w:val="16"/>
                          <w:szCs w:val="16"/>
                        </w:rPr>
                        <w:t xml:space="preserve"> FC</w:t>
                      </w:r>
                      <w:r w:rsidR="00974D94" w:rsidRPr="00523A18">
                        <w:rPr>
                          <w:rFonts w:ascii="Arial" w:hAnsi="Arial" w:cs="Arial"/>
                          <w:sz w:val="16"/>
                          <w:szCs w:val="16"/>
                        </w:rPr>
                        <w:t xml:space="preserve"> </w:t>
                      </w:r>
                      <w:r w:rsidR="00AD56B5" w:rsidRPr="00523A18">
                        <w:rPr>
                          <w:rFonts w:ascii="Arial" w:hAnsi="Arial" w:cs="Arial"/>
                          <w:sz w:val="16"/>
                          <w:szCs w:val="16"/>
                        </w:rPr>
                        <w:t>Absolute Winnie</w:t>
                      </w:r>
                      <w:r w:rsidR="00087E14" w:rsidRPr="00523A18">
                        <w:rPr>
                          <w:rFonts w:ascii="Arial" w:hAnsi="Arial" w:cs="Arial"/>
                          <w:sz w:val="16"/>
                          <w:szCs w:val="16"/>
                        </w:rPr>
                        <w:t xml:space="preserve">  </w:t>
                      </w:r>
                    </w:p>
                    <w:p w:rsidR="00974D94" w:rsidRPr="00974D94" w:rsidRDefault="00974D94" w:rsidP="008B3339">
                      <w:pPr>
                        <w:jc w:val="center"/>
                        <w:rPr>
                          <w:rFonts w:ascii="Arial" w:hAnsi="Arial" w:cs="Arial"/>
                          <w:b w:val="0"/>
                          <w:sz w:val="16"/>
                          <w:szCs w:val="16"/>
                        </w:rPr>
                      </w:pPr>
                    </w:p>
                    <w:p w:rsidR="00AF104C" w:rsidRDefault="00AD56B5" w:rsidP="00AD56B5">
                      <w:pPr>
                        <w:jc w:val="center"/>
                        <w:rPr>
                          <w:rFonts w:ascii="Arial" w:hAnsi="Arial" w:cs="Arial"/>
                          <w:b w:val="0"/>
                          <w:sz w:val="16"/>
                          <w:szCs w:val="16"/>
                        </w:rPr>
                      </w:pPr>
                      <w:r>
                        <w:rPr>
                          <w:rFonts w:ascii="Arial" w:hAnsi="Arial" w:cs="Arial"/>
                          <w:b w:val="0"/>
                          <w:sz w:val="16"/>
                          <w:szCs w:val="16"/>
                        </w:rPr>
                        <w:t>Owner</w:t>
                      </w:r>
                      <w:r w:rsidRPr="00523A18">
                        <w:rPr>
                          <w:rFonts w:ascii="Arial" w:hAnsi="Arial" w:cs="Arial"/>
                          <w:sz w:val="16"/>
                          <w:szCs w:val="16"/>
                        </w:rPr>
                        <w:t>:  Jim Leferman</w:t>
                      </w:r>
                    </w:p>
                    <w:p w:rsidR="00523A18" w:rsidRPr="00523A18" w:rsidRDefault="00523A18" w:rsidP="00AD56B5">
                      <w:pPr>
                        <w:jc w:val="center"/>
                        <w:rPr>
                          <w:rFonts w:ascii="Arial" w:hAnsi="Arial" w:cs="Arial"/>
                          <w:b w:val="0"/>
                          <w:sz w:val="12"/>
                          <w:szCs w:val="12"/>
                        </w:rPr>
                      </w:pPr>
                    </w:p>
                    <w:p w:rsidR="00AF104C" w:rsidRDefault="00AF104C" w:rsidP="008B3339">
                      <w:pPr>
                        <w:jc w:val="center"/>
                        <w:rPr>
                          <w:rFonts w:ascii="Arial" w:hAnsi="Arial" w:cs="Arial"/>
                          <w:sz w:val="16"/>
                          <w:szCs w:val="16"/>
                        </w:rPr>
                      </w:pPr>
                      <w:r w:rsidRPr="007F4BCE">
                        <w:rPr>
                          <w:rFonts w:ascii="Arial" w:hAnsi="Arial" w:cs="Arial"/>
                          <w:b w:val="0"/>
                          <w:sz w:val="16"/>
                          <w:szCs w:val="16"/>
                        </w:rPr>
                        <w:t>Handler</w:t>
                      </w:r>
                      <w:r w:rsidR="00AD56B5" w:rsidRPr="00523A18">
                        <w:rPr>
                          <w:rFonts w:ascii="Arial" w:hAnsi="Arial" w:cs="Arial"/>
                          <w:sz w:val="16"/>
                          <w:szCs w:val="16"/>
                        </w:rPr>
                        <w:t>:  Dan Murray</w:t>
                      </w:r>
                    </w:p>
                    <w:p w:rsidR="00AF104C" w:rsidRDefault="00AF104C" w:rsidP="00AD56B5">
                      <w:pPr>
                        <w:rPr>
                          <w:rFonts w:ascii="Arial" w:hAnsi="Arial" w:cs="Arial"/>
                          <w:sz w:val="16"/>
                          <w:szCs w:val="16"/>
                        </w:rPr>
                      </w:pPr>
                    </w:p>
                    <w:p w:rsidR="00AF104C" w:rsidRDefault="00AF104C" w:rsidP="00F23399">
                      <w:pPr>
                        <w:jc w:val="center"/>
                        <w:rPr>
                          <w:rFonts w:ascii="Arial" w:hAnsi="Arial" w:cs="Arial"/>
                          <w:sz w:val="16"/>
                          <w:szCs w:val="16"/>
                        </w:rPr>
                      </w:pPr>
                    </w:p>
                    <w:p w:rsidR="00AF104C" w:rsidRDefault="00AD56B5" w:rsidP="00F23399">
                      <w:pPr>
                        <w:jc w:val="center"/>
                        <w:rPr>
                          <w:rFonts w:ascii="Arial" w:hAnsi="Arial" w:cs="Arial"/>
                          <w:sz w:val="16"/>
                          <w:szCs w:val="16"/>
                        </w:rPr>
                      </w:pPr>
                      <w:r>
                        <w:rPr>
                          <w:rFonts w:ascii="Arial" w:hAnsi="Arial" w:cs="Arial"/>
                          <w:sz w:val="16"/>
                          <w:szCs w:val="16"/>
                        </w:rPr>
                        <w:t>2017</w:t>
                      </w:r>
                      <w:r w:rsidR="00AF104C">
                        <w:rPr>
                          <w:rFonts w:ascii="Arial" w:hAnsi="Arial" w:cs="Arial"/>
                          <w:sz w:val="16"/>
                          <w:szCs w:val="16"/>
                        </w:rPr>
                        <w:t xml:space="preserve"> FIELD TRIAL COMMITTEE</w:t>
                      </w:r>
                    </w:p>
                    <w:p w:rsidR="00AF104C" w:rsidRDefault="00AF104C" w:rsidP="00F23399">
                      <w:pPr>
                        <w:jc w:val="center"/>
                        <w:rPr>
                          <w:rFonts w:ascii="Arial" w:hAnsi="Arial" w:cs="Arial"/>
                          <w:sz w:val="16"/>
                          <w:szCs w:val="16"/>
                        </w:rPr>
                      </w:pPr>
                    </w:p>
                    <w:p w:rsidR="00AD56B5" w:rsidRPr="001F0D59" w:rsidRDefault="00AD56B5" w:rsidP="00AD56B5">
                      <w:pPr>
                        <w:jc w:val="center"/>
                        <w:rPr>
                          <w:rFonts w:ascii="Arial" w:hAnsi="Arial" w:cs="Arial"/>
                        </w:rPr>
                      </w:pPr>
                      <w:r w:rsidRPr="001F0D59">
                        <w:rPr>
                          <w:rFonts w:ascii="Arial" w:hAnsi="Arial" w:cs="Arial"/>
                        </w:rPr>
                        <w:t xml:space="preserve">Deb Strohl </w:t>
                      </w:r>
                    </w:p>
                    <w:p w:rsidR="00AD56B5" w:rsidRPr="007F4BCE" w:rsidRDefault="00AD56B5" w:rsidP="00AD56B5">
                      <w:pPr>
                        <w:jc w:val="center"/>
                        <w:rPr>
                          <w:rFonts w:ascii="Arial" w:hAnsi="Arial" w:cs="Arial"/>
                          <w:b w:val="0"/>
                          <w:sz w:val="18"/>
                          <w:szCs w:val="18"/>
                        </w:rPr>
                      </w:pPr>
                      <w:r>
                        <w:rPr>
                          <w:rFonts w:ascii="Arial" w:hAnsi="Arial" w:cs="Arial"/>
                          <w:b w:val="0"/>
                          <w:sz w:val="18"/>
                          <w:szCs w:val="18"/>
                        </w:rPr>
                        <w:t xml:space="preserve">FTC Chair &amp; </w:t>
                      </w:r>
                      <w:r w:rsidRPr="007F4BCE">
                        <w:rPr>
                          <w:rFonts w:ascii="Arial" w:hAnsi="Arial" w:cs="Arial"/>
                          <w:b w:val="0"/>
                          <w:sz w:val="18"/>
                          <w:szCs w:val="18"/>
                        </w:rPr>
                        <w:t>Central Region</w:t>
                      </w:r>
                    </w:p>
                    <w:p w:rsidR="00AD56B5" w:rsidRPr="00EA026B" w:rsidRDefault="00AD56B5" w:rsidP="00AD56B5">
                      <w:pPr>
                        <w:jc w:val="center"/>
                        <w:rPr>
                          <w:rFonts w:ascii="Arial" w:hAnsi="Arial" w:cs="Arial"/>
                          <w:b w:val="0"/>
                          <w:color w:val="0000FF"/>
                          <w:sz w:val="18"/>
                          <w:szCs w:val="18"/>
                          <w:u w:val="single"/>
                        </w:rPr>
                      </w:pPr>
                      <w:r w:rsidRPr="00EA026B">
                        <w:rPr>
                          <w:rFonts w:ascii="Arial" w:hAnsi="Arial" w:cs="Arial"/>
                          <w:b w:val="0"/>
                          <w:color w:val="0000FF"/>
                          <w:sz w:val="18"/>
                          <w:szCs w:val="18"/>
                          <w:u w:val="single"/>
                        </w:rPr>
                        <w:t>debstrohl@gmail.com</w:t>
                      </w:r>
                    </w:p>
                    <w:p w:rsidR="00AD56B5" w:rsidRDefault="00AD56B5" w:rsidP="00F23399">
                      <w:pPr>
                        <w:jc w:val="center"/>
                        <w:rPr>
                          <w:rFonts w:ascii="Arial" w:hAnsi="Arial" w:cs="Arial"/>
                        </w:rPr>
                      </w:pPr>
                    </w:p>
                    <w:p w:rsidR="00AF104C" w:rsidRPr="001F0D59" w:rsidRDefault="00AF104C" w:rsidP="00F23399">
                      <w:pPr>
                        <w:jc w:val="center"/>
                        <w:rPr>
                          <w:rFonts w:ascii="Arial" w:hAnsi="Arial" w:cs="Arial"/>
                        </w:rPr>
                      </w:pPr>
                      <w:r w:rsidRPr="001F0D59">
                        <w:rPr>
                          <w:rFonts w:ascii="Arial" w:hAnsi="Arial" w:cs="Arial"/>
                        </w:rPr>
                        <w:t>Vicky Thomas</w:t>
                      </w:r>
                    </w:p>
                    <w:p w:rsidR="00AF104C" w:rsidRPr="007F4BCE" w:rsidRDefault="00AF104C" w:rsidP="00F23399">
                      <w:pPr>
                        <w:jc w:val="center"/>
                        <w:rPr>
                          <w:rFonts w:ascii="Arial" w:hAnsi="Arial" w:cs="Arial"/>
                          <w:b w:val="0"/>
                          <w:sz w:val="18"/>
                          <w:szCs w:val="18"/>
                        </w:rPr>
                      </w:pPr>
                      <w:r w:rsidRPr="007F4BCE">
                        <w:rPr>
                          <w:rFonts w:ascii="Arial" w:hAnsi="Arial" w:cs="Arial"/>
                          <w:b w:val="0"/>
                          <w:sz w:val="18"/>
                          <w:szCs w:val="18"/>
                        </w:rPr>
                        <w:t xml:space="preserve"> Western Region</w:t>
                      </w:r>
                    </w:p>
                    <w:p w:rsidR="00AF104C" w:rsidRPr="007F4BCE" w:rsidRDefault="00255B1F" w:rsidP="00F23399">
                      <w:pPr>
                        <w:jc w:val="center"/>
                        <w:rPr>
                          <w:rFonts w:ascii="Arial" w:hAnsi="Arial" w:cs="Arial"/>
                          <w:b w:val="0"/>
                          <w:sz w:val="18"/>
                          <w:szCs w:val="18"/>
                        </w:rPr>
                      </w:pPr>
                      <w:hyperlink r:id="rId17" w:history="1">
                        <w:r w:rsidR="00AF104C" w:rsidRPr="00485B59">
                          <w:rPr>
                            <w:rStyle w:val="Hyperlink"/>
                            <w:rFonts w:ascii="Arial" w:hAnsi="Arial" w:cs="Arial"/>
                            <w:b w:val="0"/>
                            <w:sz w:val="18"/>
                            <w:szCs w:val="18"/>
                          </w:rPr>
                          <w:t>gigvicky@aol.com</w:t>
                        </w:r>
                      </w:hyperlink>
                    </w:p>
                    <w:p w:rsidR="00AF104C" w:rsidRPr="00AD56B5" w:rsidRDefault="00AF104C" w:rsidP="00F23399">
                      <w:pPr>
                        <w:jc w:val="center"/>
                        <w:rPr>
                          <w:rFonts w:ascii="Arial" w:hAnsi="Arial" w:cs="Arial"/>
                          <w:b w:val="0"/>
                        </w:rPr>
                      </w:pPr>
                    </w:p>
                    <w:p w:rsidR="00AF104C" w:rsidRPr="001F0D59" w:rsidRDefault="00AF104C" w:rsidP="00F23399">
                      <w:pPr>
                        <w:jc w:val="center"/>
                        <w:rPr>
                          <w:rFonts w:ascii="Arial" w:hAnsi="Arial" w:cs="Arial"/>
                        </w:rPr>
                      </w:pPr>
                      <w:r w:rsidRPr="001F0D59">
                        <w:rPr>
                          <w:rFonts w:ascii="Arial" w:hAnsi="Arial" w:cs="Arial"/>
                        </w:rPr>
                        <w:t>Pete Rizzo</w:t>
                      </w:r>
                    </w:p>
                    <w:p w:rsidR="00AF104C" w:rsidRPr="00485B59" w:rsidRDefault="00AF104C" w:rsidP="00F23399">
                      <w:pPr>
                        <w:jc w:val="center"/>
                        <w:rPr>
                          <w:rFonts w:ascii="Arial" w:hAnsi="Arial" w:cs="Arial"/>
                          <w:b w:val="0"/>
                          <w:sz w:val="18"/>
                          <w:szCs w:val="18"/>
                        </w:rPr>
                      </w:pPr>
                      <w:r w:rsidRPr="00485B59">
                        <w:rPr>
                          <w:rFonts w:ascii="Arial" w:hAnsi="Arial" w:cs="Arial"/>
                          <w:b w:val="0"/>
                          <w:sz w:val="18"/>
                          <w:szCs w:val="18"/>
                        </w:rPr>
                        <w:t>Eastern Region</w:t>
                      </w:r>
                    </w:p>
                    <w:p w:rsidR="00AF104C" w:rsidRPr="007F4BCE" w:rsidRDefault="00255B1F" w:rsidP="00F23399">
                      <w:pPr>
                        <w:jc w:val="center"/>
                        <w:rPr>
                          <w:rFonts w:ascii="Arial" w:hAnsi="Arial" w:cs="Arial"/>
                          <w:b w:val="0"/>
                          <w:sz w:val="18"/>
                          <w:szCs w:val="18"/>
                        </w:rPr>
                      </w:pPr>
                      <w:hyperlink r:id="rId18" w:history="1">
                        <w:r w:rsidR="00AF104C" w:rsidRPr="00485B59">
                          <w:rPr>
                            <w:rStyle w:val="Hyperlink"/>
                            <w:rFonts w:ascii="Arial" w:hAnsi="Arial" w:cs="Arial"/>
                            <w:b w:val="0"/>
                            <w:sz w:val="18"/>
                            <w:szCs w:val="18"/>
                          </w:rPr>
                          <w:t>workingdogs10@yahoo.com</w:t>
                        </w:r>
                      </w:hyperlink>
                    </w:p>
                    <w:p w:rsidR="00AF104C" w:rsidRPr="00AD56B5" w:rsidRDefault="00AF104C" w:rsidP="00AD56B5">
                      <w:pPr>
                        <w:rPr>
                          <w:rFonts w:ascii="Arial" w:hAnsi="Arial" w:cs="Arial"/>
                          <w:b w:val="0"/>
                        </w:rPr>
                      </w:pPr>
                    </w:p>
                    <w:p w:rsidR="00AF104C" w:rsidRPr="001F0D59" w:rsidRDefault="00AF104C" w:rsidP="00F23399">
                      <w:pPr>
                        <w:jc w:val="center"/>
                        <w:rPr>
                          <w:rFonts w:ascii="Arial" w:hAnsi="Arial" w:cs="Arial"/>
                        </w:rPr>
                      </w:pPr>
                      <w:r w:rsidRPr="001F0D59">
                        <w:rPr>
                          <w:rFonts w:ascii="Arial" w:hAnsi="Arial" w:cs="Arial"/>
                        </w:rPr>
                        <w:t xml:space="preserve">Keith Meissner </w:t>
                      </w:r>
                    </w:p>
                    <w:p w:rsidR="00AF104C" w:rsidRPr="007F4BCE" w:rsidRDefault="00AD56B5" w:rsidP="00F23399">
                      <w:pPr>
                        <w:jc w:val="center"/>
                        <w:rPr>
                          <w:rFonts w:ascii="Arial" w:hAnsi="Arial" w:cs="Arial"/>
                          <w:b w:val="0"/>
                          <w:sz w:val="18"/>
                          <w:szCs w:val="18"/>
                        </w:rPr>
                      </w:pPr>
                      <w:r>
                        <w:rPr>
                          <w:rFonts w:ascii="Arial" w:hAnsi="Arial" w:cs="Arial"/>
                          <w:b w:val="0"/>
                          <w:sz w:val="18"/>
                          <w:szCs w:val="18"/>
                        </w:rPr>
                        <w:t xml:space="preserve">Recorder </w:t>
                      </w:r>
                      <w:r w:rsidR="00AF104C" w:rsidRPr="007F4BCE">
                        <w:rPr>
                          <w:rFonts w:ascii="Arial" w:hAnsi="Arial" w:cs="Arial"/>
                          <w:b w:val="0"/>
                          <w:sz w:val="18"/>
                          <w:szCs w:val="18"/>
                        </w:rPr>
                        <w:t>&amp; Member At Large</w:t>
                      </w:r>
                    </w:p>
                    <w:p w:rsidR="00AF104C" w:rsidRPr="007F4BCE" w:rsidRDefault="00255B1F" w:rsidP="00F23399">
                      <w:pPr>
                        <w:jc w:val="center"/>
                        <w:rPr>
                          <w:rFonts w:ascii="Arial" w:hAnsi="Arial" w:cs="Arial"/>
                          <w:b w:val="0"/>
                          <w:sz w:val="18"/>
                          <w:szCs w:val="18"/>
                        </w:rPr>
                      </w:pPr>
                      <w:hyperlink r:id="rId19" w:history="1">
                        <w:r w:rsidR="00DE4DEC" w:rsidRPr="00CC5621">
                          <w:rPr>
                            <w:rStyle w:val="Hyperlink"/>
                            <w:rFonts w:ascii="Arial" w:hAnsi="Arial" w:cs="Arial"/>
                            <w:sz w:val="18"/>
                            <w:szCs w:val="18"/>
                          </w:rPr>
                          <w:t>kjmeissner@yahoo.com</w:t>
                        </w:r>
                      </w:hyperlink>
                    </w:p>
                    <w:p w:rsidR="00AF104C" w:rsidRPr="00AD56B5" w:rsidRDefault="00AF104C" w:rsidP="00F23399">
                      <w:pPr>
                        <w:jc w:val="center"/>
                        <w:rPr>
                          <w:rFonts w:ascii="Arial" w:hAnsi="Arial" w:cs="Arial"/>
                          <w:b w:val="0"/>
                        </w:rPr>
                      </w:pPr>
                    </w:p>
                    <w:p w:rsidR="00AF104C" w:rsidRPr="001F0D59" w:rsidRDefault="00AF104C" w:rsidP="00F23399">
                      <w:pPr>
                        <w:jc w:val="center"/>
                        <w:rPr>
                          <w:rFonts w:ascii="Arial" w:hAnsi="Arial" w:cs="Arial"/>
                        </w:rPr>
                      </w:pPr>
                      <w:r>
                        <w:rPr>
                          <w:rFonts w:ascii="Arial" w:hAnsi="Arial" w:cs="Arial"/>
                        </w:rPr>
                        <w:t>Dennis Joanni</w:t>
                      </w:r>
                      <w:r w:rsidRPr="001F0D59">
                        <w:rPr>
                          <w:rFonts w:ascii="Arial" w:hAnsi="Arial" w:cs="Arial"/>
                        </w:rPr>
                        <w:t>des</w:t>
                      </w:r>
                    </w:p>
                    <w:p w:rsidR="00AF104C" w:rsidRPr="007F4BCE" w:rsidRDefault="00AF104C" w:rsidP="00F23399">
                      <w:pPr>
                        <w:jc w:val="center"/>
                        <w:rPr>
                          <w:rFonts w:ascii="Arial" w:hAnsi="Arial" w:cs="Arial"/>
                          <w:b w:val="0"/>
                          <w:sz w:val="18"/>
                          <w:szCs w:val="18"/>
                        </w:rPr>
                      </w:pPr>
                      <w:r w:rsidRPr="007F4BCE">
                        <w:rPr>
                          <w:rFonts w:ascii="Arial" w:hAnsi="Arial" w:cs="Arial"/>
                          <w:b w:val="0"/>
                          <w:sz w:val="18"/>
                          <w:szCs w:val="18"/>
                        </w:rPr>
                        <w:t xml:space="preserve"> Member At Large</w:t>
                      </w:r>
                    </w:p>
                    <w:p w:rsidR="00AF104C" w:rsidRPr="007F4BCE" w:rsidRDefault="00255B1F" w:rsidP="00F23399">
                      <w:pPr>
                        <w:jc w:val="center"/>
                        <w:rPr>
                          <w:rFonts w:ascii="Arial" w:hAnsi="Arial" w:cs="Arial"/>
                          <w:b w:val="0"/>
                          <w:sz w:val="18"/>
                          <w:szCs w:val="18"/>
                        </w:rPr>
                      </w:pPr>
                      <w:hyperlink r:id="rId20" w:history="1">
                        <w:r w:rsidR="00AF104C" w:rsidRPr="00485B59">
                          <w:rPr>
                            <w:rStyle w:val="Hyperlink"/>
                            <w:rFonts w:ascii="Arial" w:hAnsi="Arial" w:cs="Arial"/>
                            <w:b w:val="0"/>
                            <w:sz w:val="18"/>
                            <w:szCs w:val="18"/>
                          </w:rPr>
                          <w:t>djoannides2@gmail.com</w:t>
                        </w:r>
                      </w:hyperlink>
                    </w:p>
                    <w:p w:rsidR="00AF104C" w:rsidRPr="00AD56B5" w:rsidRDefault="00AF104C" w:rsidP="00F23399">
                      <w:pPr>
                        <w:jc w:val="center"/>
                        <w:rPr>
                          <w:rFonts w:ascii="Arial" w:hAnsi="Arial" w:cs="Arial"/>
                          <w:b w:val="0"/>
                        </w:rPr>
                      </w:pPr>
                    </w:p>
                    <w:p w:rsidR="00AF104C" w:rsidRPr="001F0D59" w:rsidRDefault="00AF104C" w:rsidP="00F23399">
                      <w:pPr>
                        <w:jc w:val="center"/>
                        <w:rPr>
                          <w:rFonts w:ascii="Arial" w:hAnsi="Arial" w:cs="Arial"/>
                        </w:rPr>
                      </w:pPr>
                      <w:r w:rsidRPr="001F0D59">
                        <w:rPr>
                          <w:rFonts w:ascii="Arial" w:hAnsi="Arial" w:cs="Arial"/>
                        </w:rPr>
                        <w:t>Terry Reckart</w:t>
                      </w:r>
                    </w:p>
                    <w:p w:rsidR="00AF104C" w:rsidRPr="007F4BCE" w:rsidRDefault="00AF104C" w:rsidP="00F23399">
                      <w:pPr>
                        <w:jc w:val="center"/>
                        <w:rPr>
                          <w:rFonts w:ascii="Arial" w:hAnsi="Arial" w:cs="Arial"/>
                          <w:b w:val="0"/>
                          <w:sz w:val="18"/>
                          <w:szCs w:val="18"/>
                        </w:rPr>
                      </w:pPr>
                      <w:r w:rsidRPr="007F4BCE">
                        <w:rPr>
                          <w:rFonts w:ascii="Arial" w:hAnsi="Arial" w:cs="Arial"/>
                          <w:b w:val="0"/>
                          <w:sz w:val="18"/>
                          <w:szCs w:val="18"/>
                        </w:rPr>
                        <w:t>Member At Large</w:t>
                      </w:r>
                    </w:p>
                    <w:p w:rsidR="00AF104C" w:rsidRDefault="00255B1F" w:rsidP="00F23399">
                      <w:pPr>
                        <w:jc w:val="center"/>
                        <w:rPr>
                          <w:rFonts w:ascii="Arial" w:hAnsi="Arial" w:cs="Arial"/>
                          <w:b w:val="0"/>
                          <w:sz w:val="18"/>
                          <w:szCs w:val="18"/>
                        </w:rPr>
                      </w:pPr>
                      <w:hyperlink r:id="rId21" w:history="1">
                        <w:r w:rsidR="00AF104C" w:rsidRPr="009F0528">
                          <w:rPr>
                            <w:rStyle w:val="Hyperlink"/>
                            <w:rFonts w:ascii="Arial" w:hAnsi="Arial" w:cs="Arial"/>
                            <w:b w:val="0"/>
                            <w:sz w:val="18"/>
                            <w:szCs w:val="18"/>
                          </w:rPr>
                          <w:t>osbllc@roadrunner.com</w:t>
                        </w:r>
                      </w:hyperlink>
                    </w:p>
                    <w:p w:rsidR="00AF104C" w:rsidRPr="00AD56B5" w:rsidRDefault="00AF104C" w:rsidP="00F23399">
                      <w:pPr>
                        <w:jc w:val="center"/>
                        <w:rPr>
                          <w:rFonts w:ascii="Arial" w:hAnsi="Arial" w:cs="Arial"/>
                          <w:b w:val="0"/>
                        </w:rPr>
                      </w:pPr>
                    </w:p>
                    <w:p w:rsidR="00AF104C" w:rsidRPr="001F0D59" w:rsidRDefault="00AF104C" w:rsidP="00F23399">
                      <w:pPr>
                        <w:jc w:val="center"/>
                        <w:rPr>
                          <w:rFonts w:ascii="Arial" w:hAnsi="Arial" w:cs="Arial"/>
                        </w:rPr>
                      </w:pPr>
                      <w:r w:rsidRPr="001F0D59">
                        <w:rPr>
                          <w:rFonts w:ascii="Arial" w:hAnsi="Arial" w:cs="Arial"/>
                        </w:rPr>
                        <w:t>Mike Schroeder</w:t>
                      </w:r>
                    </w:p>
                    <w:p w:rsidR="00AF104C" w:rsidRPr="007F4BCE" w:rsidRDefault="00AF104C" w:rsidP="00F23399">
                      <w:pPr>
                        <w:jc w:val="center"/>
                        <w:rPr>
                          <w:rFonts w:ascii="Arial" w:hAnsi="Arial" w:cs="Arial"/>
                          <w:b w:val="0"/>
                          <w:sz w:val="18"/>
                          <w:szCs w:val="18"/>
                        </w:rPr>
                      </w:pPr>
                      <w:r w:rsidRPr="007F4BCE">
                        <w:rPr>
                          <w:rFonts w:ascii="Arial" w:hAnsi="Arial" w:cs="Arial"/>
                          <w:b w:val="0"/>
                          <w:sz w:val="18"/>
                          <w:szCs w:val="18"/>
                        </w:rPr>
                        <w:t>Member At Large</w:t>
                      </w:r>
                    </w:p>
                    <w:p w:rsidR="00AF104C" w:rsidRDefault="00255B1F" w:rsidP="00F23399">
                      <w:pPr>
                        <w:jc w:val="center"/>
                        <w:rPr>
                          <w:rFonts w:ascii="Arial" w:hAnsi="Arial" w:cs="Arial"/>
                          <w:b w:val="0"/>
                          <w:sz w:val="18"/>
                          <w:szCs w:val="18"/>
                        </w:rPr>
                      </w:pPr>
                      <w:hyperlink r:id="rId22" w:history="1">
                        <w:r w:rsidR="00AF104C" w:rsidRPr="00485B59">
                          <w:rPr>
                            <w:rStyle w:val="Hyperlink"/>
                            <w:rFonts w:ascii="Arial" w:hAnsi="Arial" w:cs="Arial"/>
                            <w:b w:val="0"/>
                            <w:sz w:val="18"/>
                            <w:szCs w:val="18"/>
                          </w:rPr>
                          <w:t>besbeam@hotmail.com</w:t>
                        </w:r>
                      </w:hyperlink>
                    </w:p>
                    <w:p w:rsidR="00AF104C" w:rsidRPr="00F5508D" w:rsidRDefault="00AF104C" w:rsidP="00F23399">
                      <w:pPr>
                        <w:rPr>
                          <w:rFonts w:ascii="Arial" w:hAnsi="Arial" w:cs="Arial"/>
                          <w:b w:val="0"/>
                          <w:sz w:val="16"/>
                          <w:szCs w:val="16"/>
                        </w:rPr>
                      </w:pPr>
                    </w:p>
                    <w:p w:rsidR="00AF104C" w:rsidRDefault="00AF104C" w:rsidP="00F23399">
                      <w:pPr>
                        <w:rPr>
                          <w:rFonts w:ascii="Arial" w:hAnsi="Arial" w:cs="Arial"/>
                          <w:b w:val="0"/>
                          <w:sz w:val="22"/>
                          <w:szCs w:val="22"/>
                        </w:rPr>
                      </w:pPr>
                    </w:p>
                    <w:p w:rsidR="00AF104C" w:rsidRDefault="00AF104C" w:rsidP="00F5508D">
                      <w:pPr>
                        <w:jc w:val="center"/>
                        <w:rPr>
                          <w:rFonts w:ascii="Arial" w:hAnsi="Arial" w:cs="Arial"/>
                          <w:b w:val="0"/>
                          <w:sz w:val="22"/>
                          <w:szCs w:val="22"/>
                        </w:rPr>
                      </w:pPr>
                      <w:r>
                        <w:rPr>
                          <w:noProof/>
                          <w:sz w:val="32"/>
                          <w:szCs w:val="32"/>
                        </w:rPr>
                        <w:drawing>
                          <wp:inline distT="0" distB="0" distL="0" distR="0" wp14:anchorId="74DF49CD" wp14:editId="472B0588">
                            <wp:extent cx="889000" cy="792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srcRect/>
                                    <a:stretch>
                                      <a:fillRect/>
                                    </a:stretch>
                                  </pic:blipFill>
                                  <pic:spPr bwMode="auto">
                                    <a:xfrm>
                                      <a:off x="0" y="0"/>
                                      <a:ext cx="889203" cy="792331"/>
                                    </a:xfrm>
                                    <a:prstGeom prst="rect">
                                      <a:avLst/>
                                    </a:prstGeom>
                                    <a:noFill/>
                                    <a:ln w="9525">
                                      <a:noFill/>
                                      <a:miter lim="800000"/>
                                      <a:headEnd/>
                                      <a:tailEnd/>
                                    </a:ln>
                                  </pic:spPr>
                                </pic:pic>
                              </a:graphicData>
                            </a:graphic>
                          </wp:inline>
                        </w:drawing>
                      </w:r>
                    </w:p>
                    <w:p w:rsidR="00AF104C" w:rsidRPr="00F5508D" w:rsidRDefault="00AF104C" w:rsidP="00F5508D">
                      <w:pPr>
                        <w:jc w:val="center"/>
                        <w:rPr>
                          <w:rFonts w:ascii="Arial" w:hAnsi="Arial" w:cs="Arial"/>
                          <w:b w:val="0"/>
                          <w:sz w:val="16"/>
                          <w:szCs w:val="16"/>
                        </w:rPr>
                      </w:pPr>
                    </w:p>
                    <w:p w:rsidR="00AF104C" w:rsidRPr="0037194C" w:rsidRDefault="00AF104C" w:rsidP="008B3339">
                      <w:pPr>
                        <w:jc w:val="center"/>
                        <w:rPr>
                          <w:rFonts w:ascii="Times New Roman" w:hAnsi="Times New Roman"/>
                          <w:b w:val="0"/>
                          <w:i/>
                          <w:sz w:val="26"/>
                          <w:szCs w:val="26"/>
                        </w:rPr>
                      </w:pPr>
                      <w:r w:rsidRPr="0037194C">
                        <w:rPr>
                          <w:rFonts w:ascii="Times New Roman" w:hAnsi="Times New Roman"/>
                          <w:b w:val="0"/>
                          <w:i/>
                          <w:sz w:val="26"/>
                          <w:szCs w:val="26"/>
                        </w:rPr>
                        <w:t>“Doing My Part”</w:t>
                      </w:r>
                    </w:p>
                  </w:txbxContent>
                </v:textbox>
                <w10:wrap type="square" side="right" anchorx="margin"/>
              </v:shape>
            </w:pict>
          </mc:Fallback>
        </mc:AlternateContent>
      </w:r>
    </w:p>
    <w:p w:rsidR="003075B8" w:rsidRPr="00D679C8" w:rsidRDefault="003075B8" w:rsidP="003075B8">
      <w:pPr>
        <w:pStyle w:val="Heading1"/>
        <w:jc w:val="center"/>
        <w:rPr>
          <w:rFonts w:ascii="Times New Roman" w:hAnsi="Times New Roman" w:cs="Times New Roman"/>
          <w:i/>
          <w:sz w:val="28"/>
          <w:szCs w:val="28"/>
        </w:rPr>
      </w:pPr>
      <w:r w:rsidRPr="00D679C8">
        <w:rPr>
          <w:rFonts w:ascii="Times New Roman" w:hAnsi="Times New Roman" w:cs="Times New Roman"/>
          <w:sz w:val="28"/>
          <w:szCs w:val="28"/>
        </w:rPr>
        <w:t>English Cocker Spaniel Club of America</w:t>
      </w:r>
    </w:p>
    <w:p w:rsidR="003075B8" w:rsidRPr="00D679C8" w:rsidRDefault="003075B8" w:rsidP="003075B8">
      <w:pPr>
        <w:pStyle w:val="Date"/>
        <w:rPr>
          <w:sz w:val="28"/>
          <w:szCs w:val="28"/>
        </w:rPr>
      </w:pPr>
      <w:r>
        <w:rPr>
          <w:sz w:val="28"/>
          <w:szCs w:val="28"/>
        </w:rPr>
        <w:t>Tuesday, September 12, 2017</w:t>
      </w:r>
    </w:p>
    <w:p w:rsidR="003075B8" w:rsidRDefault="003075B8" w:rsidP="003075B8">
      <w:pPr>
        <w:pStyle w:val="Time"/>
        <w:rPr>
          <w:sz w:val="28"/>
          <w:szCs w:val="28"/>
        </w:rPr>
      </w:pPr>
      <w:r>
        <w:rPr>
          <w:sz w:val="28"/>
          <w:szCs w:val="28"/>
        </w:rPr>
        <w:t>8</w:t>
      </w:r>
      <w:r w:rsidRPr="00D679C8">
        <w:rPr>
          <w:sz w:val="28"/>
          <w:szCs w:val="28"/>
        </w:rPr>
        <w:t xml:space="preserve">:00 p.m. </w:t>
      </w:r>
      <w:r>
        <w:rPr>
          <w:sz w:val="28"/>
          <w:szCs w:val="28"/>
        </w:rPr>
        <w:t>Eastern Time</w:t>
      </w:r>
    </w:p>
    <w:p w:rsidR="003075B8" w:rsidRPr="00F26851" w:rsidRDefault="003075B8" w:rsidP="003075B8">
      <w:pPr>
        <w:pStyle w:val="Time"/>
      </w:pPr>
      <w:r>
        <w:rPr>
          <w:b/>
        </w:rPr>
        <w:t xml:space="preserve">                     </w:t>
      </w:r>
      <w:r w:rsidRPr="00C45FBF">
        <w:rPr>
          <w:b/>
        </w:rPr>
        <w:t>Members Present</w:t>
      </w:r>
      <w:r>
        <w:t>: Deb Strohl, Mike Schroeder, Vicky Thomas, Keith Meissner, Pete Rizzo, Dennis Joannides, Terry Reckart</w:t>
      </w:r>
      <w:r>
        <w:br/>
      </w:r>
      <w:r>
        <w:rPr>
          <w:b/>
        </w:rPr>
        <w:br/>
      </w:r>
      <w:r w:rsidRPr="00C45FBF">
        <w:rPr>
          <w:b/>
        </w:rPr>
        <w:t>Special Guest</w:t>
      </w:r>
      <w:r>
        <w:t>: Mike Ludwig 2018 NCC Chairman</w:t>
      </w:r>
    </w:p>
    <w:p w:rsidR="003075B8" w:rsidRDefault="003075B8" w:rsidP="003075B8">
      <w:pPr>
        <w:pStyle w:val="ListNumber"/>
        <w:ind w:left="180" w:hanging="180"/>
        <w:rPr>
          <w:sz w:val="28"/>
          <w:szCs w:val="28"/>
        </w:rPr>
      </w:pPr>
      <w:r w:rsidRPr="00C45FBF">
        <w:rPr>
          <w:b/>
        </w:rPr>
        <w:t>Call to order</w:t>
      </w:r>
      <w:r>
        <w:tab/>
      </w:r>
      <w:r>
        <w:tab/>
        <w:t>A call to order was made at 8:02pm</w:t>
      </w:r>
    </w:p>
    <w:p w:rsidR="003075B8" w:rsidRPr="003075B8" w:rsidRDefault="003075B8" w:rsidP="003075B8">
      <w:pPr>
        <w:pStyle w:val="ListNumber"/>
        <w:ind w:left="180" w:hanging="180"/>
        <w:rPr>
          <w:sz w:val="28"/>
          <w:szCs w:val="28"/>
        </w:rPr>
      </w:pPr>
      <w:r w:rsidRPr="003075B8">
        <w:rPr>
          <w:b/>
        </w:rPr>
        <w:t xml:space="preserve"> Approval of minutes</w:t>
      </w:r>
      <w:r>
        <w:tab/>
        <w:t>Keith moved to approve the minutes, Vicky seconded.  All were in favor.</w:t>
      </w:r>
    </w:p>
    <w:p w:rsidR="003075B8" w:rsidRDefault="003075B8" w:rsidP="003075B8">
      <w:pPr>
        <w:pStyle w:val="ListNumber"/>
        <w:ind w:left="180" w:hanging="180"/>
      </w:pPr>
      <w:r w:rsidRPr="00C45FBF">
        <w:rPr>
          <w:b/>
        </w:rPr>
        <w:t>Approval of the agenda</w:t>
      </w:r>
      <w:r>
        <w:t xml:space="preserve"> </w:t>
      </w:r>
      <w:r>
        <w:tab/>
        <w:t xml:space="preserve">Vicky added under “New Business” to discuss how the </w:t>
      </w:r>
      <w:r>
        <w:tab/>
      </w:r>
      <w:r>
        <w:tab/>
      </w:r>
      <w:r>
        <w:tab/>
      </w:r>
      <w:r>
        <w:tab/>
      </w:r>
      <w:r>
        <w:tab/>
      </w:r>
      <w:r>
        <w:tab/>
      </w:r>
      <w:r>
        <w:tab/>
      </w:r>
      <w:r>
        <w:tab/>
        <w:t xml:space="preserve">NCC Judges are nominated. Keith moved to accept the minutes and Mike </w:t>
      </w:r>
      <w:r>
        <w:tab/>
      </w:r>
      <w:r>
        <w:tab/>
      </w:r>
      <w:r>
        <w:tab/>
      </w:r>
      <w:r>
        <w:tab/>
      </w:r>
      <w:r>
        <w:tab/>
      </w:r>
      <w:r>
        <w:tab/>
        <w:t>seconded the motion.  All in favor.</w:t>
      </w:r>
    </w:p>
    <w:p w:rsidR="003075B8" w:rsidRDefault="003075B8" w:rsidP="003075B8">
      <w:pPr>
        <w:pStyle w:val="ListNumber"/>
        <w:ind w:left="180" w:hanging="180"/>
      </w:pPr>
      <w:r w:rsidRPr="00C45FBF">
        <w:rPr>
          <w:b/>
        </w:rPr>
        <w:t>2018 Cocker National:</w:t>
      </w:r>
      <w:r>
        <w:t xml:space="preserve"> </w:t>
      </w:r>
      <w:r>
        <w:tab/>
      </w:r>
      <w:r w:rsidRPr="00F26851">
        <w:rPr>
          <w:b/>
        </w:rPr>
        <w:t>Mike Ludwig</w:t>
      </w:r>
      <w:r>
        <w:t xml:space="preserve"> the 2018 NCC Chairman updated the FTC on the 2018 NCC progress.  The proposed grounds, owned by Ralph Botti, consist of several hundred acres that have been groomed for dog trials! Located in Horseheads, New York, just south of Elmira NY, is in the central-southern tier of New York State. The 1</w:t>
      </w:r>
      <w:r w:rsidRPr="00F26851">
        <w:rPr>
          <w:vertAlign w:val="superscript"/>
        </w:rPr>
        <w:t>st</w:t>
      </w:r>
      <w:r>
        <w:t xml:space="preserve"> and 2</w:t>
      </w:r>
      <w:r w:rsidRPr="00F26851">
        <w:rPr>
          <w:vertAlign w:val="superscript"/>
        </w:rPr>
        <w:t>nd</w:t>
      </w:r>
      <w:r>
        <w:t xml:space="preserve"> series will be held in a broom grass field, the 3</w:t>
      </w:r>
      <w:r w:rsidRPr="00F26851">
        <w:rPr>
          <w:vertAlign w:val="superscript"/>
        </w:rPr>
        <w:t>rd</w:t>
      </w:r>
      <w:r>
        <w:t>&amp; 4</w:t>
      </w:r>
      <w:r w:rsidRPr="00F26851">
        <w:rPr>
          <w:vertAlign w:val="superscript"/>
        </w:rPr>
        <w:t>th</w:t>
      </w:r>
      <w:r>
        <w:t xml:space="preserve"> series will be held in an overgrown brush field, the 5</w:t>
      </w:r>
      <w:r w:rsidRPr="00F26851">
        <w:rPr>
          <w:vertAlign w:val="superscript"/>
        </w:rPr>
        <w:t>th</w:t>
      </w:r>
      <w:r>
        <w:t xml:space="preserve"> series will be held in the woods. There is also a pond onsite for the water series. Mike will be working on upgrading the parking area as well as some of the roads. The date will be October 24</w:t>
      </w:r>
      <w:r w:rsidRPr="00F26851">
        <w:rPr>
          <w:vertAlign w:val="superscript"/>
        </w:rPr>
        <w:t>th</w:t>
      </w:r>
      <w:r>
        <w:t xml:space="preserve"> – 28</w:t>
      </w:r>
      <w:r w:rsidRPr="00F26851">
        <w:rPr>
          <w:vertAlign w:val="superscript"/>
        </w:rPr>
        <w:t>th</w:t>
      </w:r>
      <w:r>
        <w:t>. Other Committee members consist of Tom Calabrese as Treasurer; Murry Tate will be the Secretary; Dawn Schuster will take on the Fundraising position; Deb Strohl will be the Patron Chair; and DaveBarto will be the Gun Captain. Pheasants and Chukar will be delivered fresh every morning. Mike and Tom will be traveling to the grounds in a few weeks to look at the courses, check on the hotels as this will give them a good idea of conditions for next year.</w:t>
      </w:r>
    </w:p>
    <w:p w:rsidR="003075B8" w:rsidRDefault="003075B8" w:rsidP="003075B8">
      <w:pPr>
        <w:pStyle w:val="ListNumber"/>
        <w:ind w:left="180" w:hanging="180"/>
        <w:rPr>
          <w:b/>
        </w:rPr>
      </w:pPr>
      <w:r w:rsidRPr="00C45FBF">
        <w:rPr>
          <w:b/>
        </w:rPr>
        <w:t>Unfinished Business</w:t>
      </w:r>
      <w:r>
        <w:rPr>
          <w:b/>
        </w:rPr>
        <w:t>:</w:t>
      </w:r>
    </w:p>
    <w:p w:rsidR="003075B8" w:rsidRPr="00C45FBF" w:rsidRDefault="003075B8" w:rsidP="003075B8">
      <w:pPr>
        <w:pStyle w:val="ListNumber"/>
        <w:numPr>
          <w:ilvl w:val="0"/>
          <w:numId w:val="0"/>
        </w:numPr>
        <w:ind w:left="180"/>
      </w:pPr>
      <w:r>
        <w:rPr>
          <w:b/>
        </w:rPr>
        <w:t xml:space="preserve">Elections:  </w:t>
      </w:r>
      <w:r>
        <w:t>Within the next several days, ballots for the following 3 elections will be distributed.  Please vote!</w:t>
      </w:r>
    </w:p>
    <w:p w:rsidR="003075B8" w:rsidRDefault="003075B8" w:rsidP="003075B8">
      <w:pPr>
        <w:pStyle w:val="ListNumber"/>
        <w:numPr>
          <w:ilvl w:val="0"/>
          <w:numId w:val="9"/>
        </w:numPr>
      </w:pPr>
      <w:r>
        <w:t>AMATEUR NOMINEE’S update</w:t>
      </w:r>
      <w:r>
        <w:tab/>
        <w:t xml:space="preserve">Nominees for the 2018 NACC include: Ken Hansen, Mike Wallace, Jason Givens, Bob MacDonald, and Lynn </w:t>
      </w:r>
      <w:r>
        <w:lastRenderedPageBreak/>
        <w:t xml:space="preserve">Miller.  Ballots will be sent to everyone qualified to compete in the Cocker Amateur Championship in April. </w:t>
      </w:r>
    </w:p>
    <w:p w:rsidR="003075B8" w:rsidRDefault="003075B8" w:rsidP="003075B8">
      <w:pPr>
        <w:pStyle w:val="ListNumber"/>
        <w:numPr>
          <w:ilvl w:val="0"/>
          <w:numId w:val="9"/>
        </w:numPr>
      </w:pPr>
      <w:r>
        <w:t>OPEN NOMINEE’S update</w:t>
      </w:r>
      <w:r>
        <w:tab/>
        <w:t>Nominees for the 2018 NCC include Ralph Botti, Robert Griffin, Dominque Savoie, Mhari Peschal, Ken Hansen and Vern Knapp</w:t>
      </w:r>
      <w:r w:rsidRPr="009E3BD5">
        <w:t xml:space="preserve">.  Ballots will be </w:t>
      </w:r>
      <w:r>
        <w:t xml:space="preserve">sent to all dog owners </w:t>
      </w:r>
      <w:r w:rsidRPr="009E3BD5">
        <w:t>that would have been qualified if the qualification period remained at 3 years.</w:t>
      </w:r>
      <w:r>
        <w:t xml:space="preserve">  BUT, only those dogs that have had a placement within 2 years will be allowed to participate.</w:t>
      </w:r>
    </w:p>
    <w:p w:rsidR="003075B8" w:rsidRDefault="003075B8" w:rsidP="003075B8">
      <w:pPr>
        <w:pStyle w:val="ListNumber"/>
        <w:numPr>
          <w:ilvl w:val="0"/>
          <w:numId w:val="9"/>
        </w:numPr>
      </w:pPr>
      <w:r>
        <w:t>AT LARGE NOMINEE’S    Nominees for the FTC at Large Members are Pat Keliher, Dominque Savoie Christ Dartt, Susan Diehl, Dawn Schuster, and Jeff Janousek.  Ballots will be sent to ECSCA field members.</w:t>
      </w:r>
    </w:p>
    <w:p w:rsidR="003075B8" w:rsidRDefault="003075B8" w:rsidP="003075B8">
      <w:pPr>
        <w:pStyle w:val="ListNumber"/>
        <w:numPr>
          <w:ilvl w:val="0"/>
          <w:numId w:val="9"/>
        </w:numPr>
      </w:pPr>
      <w:r>
        <w:t xml:space="preserve">Amateur Eligibility – </w:t>
      </w:r>
      <w:r w:rsidRPr="00935FE8">
        <w:rPr>
          <w:color w:val="000000"/>
        </w:rPr>
        <w:t xml:space="preserve">The FTC members want to thank the field for the comments they received on the subject. There was a lengthy discussion of several different proposals put forth and the committee discussed the pros and cons of each.  After </w:t>
      </w:r>
      <w:r>
        <w:rPr>
          <w:color w:val="000000"/>
        </w:rPr>
        <w:t xml:space="preserve">an </w:t>
      </w:r>
      <w:r w:rsidRPr="00935FE8">
        <w:rPr>
          <w:color w:val="000000"/>
        </w:rPr>
        <w:t>exhausting debate it was decided not to rush to a decision. A special meeting is scheduled for Tuesday, September 19, 2017 to conclude the discussion</w:t>
      </w:r>
      <w:r>
        <w:rPr>
          <w:color w:val="000000"/>
        </w:rPr>
        <w:t>.</w:t>
      </w:r>
    </w:p>
    <w:p w:rsidR="003075B8" w:rsidRDefault="003075B8" w:rsidP="003075B8">
      <w:pPr>
        <w:pStyle w:val="ListNumber"/>
        <w:numPr>
          <w:ilvl w:val="0"/>
          <w:numId w:val="9"/>
        </w:numPr>
      </w:pPr>
      <w:r>
        <w:t xml:space="preserve"> Regional Trophies:</w:t>
      </w:r>
      <w:r>
        <w:tab/>
        <w:t xml:space="preserve">Pete and Vicky have completed the wording for our new “Regional High Point Trophies” that will be awarded at the 2017 NCC.  A motion was made to approve the “Regional High Point Awards” by Vicky Thomas, seconded by Pete Rizzo. (ATTACHED)  It was approved unanimously.  We will now forward this to the ECSCA Trophy committee via Bethann Wiley.  The FTC thanks Pete Rizzo and Keith Meisner for donating the Eastern Region High Point Trophy, Terry Reckart for donating the Central Region High Point Trophy and Vicky Thomas and Paul McGagh for donating the Western High Point Trophy.  Each of these trophies will be “TRAVELING trophies” and are similar, and because they are constructed from re-purposed wood each will look different.  They all have carrying cases to protect them.   </w:t>
      </w:r>
    </w:p>
    <w:p w:rsidR="003075B8" w:rsidRDefault="003075B8" w:rsidP="003075B8">
      <w:pPr>
        <w:pStyle w:val="ListNumber"/>
        <w:numPr>
          <w:ilvl w:val="0"/>
          <w:numId w:val="9"/>
        </w:numPr>
      </w:pPr>
      <w:r>
        <w:t xml:space="preserve"> The FTC notes that a new High Point Bronze Trophy has been acquired and is in process of being cast.  We hope it will be received before the 2017 NCC.  Pete is working on getting the base prepared and all the prior engraving switched from the prior award.  It will also become a Traveling Trophy and have a carrying case.</w:t>
      </w:r>
    </w:p>
    <w:p w:rsidR="003075B8" w:rsidRPr="006350F8" w:rsidRDefault="003075B8" w:rsidP="003075B8">
      <w:pPr>
        <w:pStyle w:val="ListNumber"/>
        <w:numPr>
          <w:ilvl w:val="0"/>
          <w:numId w:val="9"/>
        </w:numPr>
      </w:pPr>
      <w:r>
        <w:t>We are still seeking a donor for the 1</w:t>
      </w:r>
      <w:r w:rsidRPr="00C733EE">
        <w:rPr>
          <w:vertAlign w:val="superscript"/>
        </w:rPr>
        <w:t>st</w:t>
      </w:r>
      <w:r>
        <w:t xml:space="preserve"> place Cocker National Amateur Trophy.  (Anybody interested?)</w:t>
      </w:r>
    </w:p>
    <w:p w:rsidR="003075B8" w:rsidRDefault="003075B8" w:rsidP="003075B8">
      <w:pPr>
        <w:pStyle w:val="ListNumber"/>
        <w:numPr>
          <w:ilvl w:val="0"/>
          <w:numId w:val="0"/>
        </w:numPr>
        <w:ind w:left="180" w:hanging="180"/>
        <w:rPr>
          <w:b/>
          <w:u w:val="single"/>
        </w:rPr>
      </w:pPr>
      <w:r w:rsidRPr="00525E4F">
        <w:rPr>
          <w:b/>
          <w:u w:val="single"/>
        </w:rPr>
        <w:t>New Business:</w:t>
      </w:r>
    </w:p>
    <w:p w:rsidR="003075B8" w:rsidRDefault="003075B8" w:rsidP="003075B8">
      <w:pPr>
        <w:pStyle w:val="ListNumber"/>
        <w:numPr>
          <w:ilvl w:val="0"/>
          <w:numId w:val="10"/>
        </w:numPr>
      </w:pPr>
      <w:r>
        <w:t>ECSCA – Board of Directors</w:t>
      </w:r>
      <w:r>
        <w:tab/>
      </w:r>
      <w:r>
        <w:tab/>
        <w:t xml:space="preserve">The FTC notes that Kim Wiley in 2019 will come to the end of his term on the ECSCA Board of Directors and we are looking for nominations for a new Field Representative for the Board for the 2019 vote.  We do have a couple of names in mind, but if you are interested or know an ECSCA member who would be interested in serving on the ECSCA Board please let the FTC know. For several years we have been lucky to have field representatives on the Board and we feel it’s important to continue having a presence in the Parent Club. </w:t>
      </w:r>
    </w:p>
    <w:p w:rsidR="003075B8" w:rsidRDefault="003075B8" w:rsidP="003075B8">
      <w:pPr>
        <w:pStyle w:val="ListNumber"/>
        <w:numPr>
          <w:ilvl w:val="0"/>
          <w:numId w:val="10"/>
        </w:numPr>
      </w:pPr>
      <w:r>
        <w:t>SPRING 2018 – Cocker Calendar to be continued at the next meeting</w:t>
      </w:r>
    </w:p>
    <w:p w:rsidR="003075B8" w:rsidRDefault="003075B8" w:rsidP="003075B8">
      <w:pPr>
        <w:pStyle w:val="ListNumber"/>
        <w:numPr>
          <w:ilvl w:val="0"/>
          <w:numId w:val="10"/>
        </w:numPr>
      </w:pPr>
      <w:r>
        <w:t xml:space="preserve">2019 Open National </w:t>
      </w:r>
      <w:r>
        <w:tab/>
        <w:t>The FTC is looking for Clubs that would like to have the honor of hosting the 2019 Open National Championship. The FTC is also looking for host Clubs for the 2020 Amateur National Championship.</w:t>
      </w:r>
    </w:p>
    <w:p w:rsidR="003075B8" w:rsidRDefault="003075B8" w:rsidP="003075B8">
      <w:pPr>
        <w:pStyle w:val="ListNumber"/>
        <w:numPr>
          <w:ilvl w:val="0"/>
          <w:numId w:val="10"/>
        </w:numPr>
      </w:pPr>
      <w:r>
        <w:t>Nomination procedures for future NCC’s to be continued at the next meeting.</w:t>
      </w:r>
    </w:p>
    <w:p w:rsidR="003075B8" w:rsidRPr="00AF6CB8" w:rsidRDefault="003075B8" w:rsidP="003075B8">
      <w:pPr>
        <w:pStyle w:val="ListNumber"/>
        <w:numPr>
          <w:ilvl w:val="0"/>
          <w:numId w:val="10"/>
        </w:numPr>
        <w:rPr>
          <w:b/>
          <w:sz w:val="36"/>
          <w:szCs w:val="36"/>
        </w:rPr>
      </w:pPr>
      <w:r>
        <w:lastRenderedPageBreak/>
        <w:t xml:space="preserve">Meeting adjourned at </w:t>
      </w:r>
      <w:r w:rsidRPr="00AF6CB8">
        <w:rPr>
          <w:b/>
          <w:sz w:val="36"/>
          <w:szCs w:val="36"/>
        </w:rPr>
        <w:t>10:35pm EST</w:t>
      </w:r>
      <w:r>
        <w:rPr>
          <w:b/>
          <w:sz w:val="36"/>
          <w:szCs w:val="36"/>
        </w:rPr>
        <w:t xml:space="preserve"> (late!)</w:t>
      </w:r>
    </w:p>
    <w:p w:rsidR="003075B8" w:rsidRDefault="003075B8" w:rsidP="003075B8">
      <w:pPr>
        <w:pStyle w:val="ListNumber"/>
        <w:numPr>
          <w:ilvl w:val="0"/>
          <w:numId w:val="10"/>
        </w:numPr>
      </w:pPr>
      <w:r>
        <w:t>Next meeting scheduled for October 10, 2017 at 8pm EST</w:t>
      </w:r>
    </w:p>
    <w:p w:rsidR="003075B8" w:rsidRDefault="003075B8" w:rsidP="003075B8">
      <w:pPr>
        <w:pStyle w:val="ListNumber"/>
        <w:numPr>
          <w:ilvl w:val="0"/>
          <w:numId w:val="0"/>
        </w:numPr>
        <w:ind w:left="360"/>
      </w:pPr>
    </w:p>
    <w:p w:rsidR="003075B8" w:rsidRPr="00171667" w:rsidRDefault="003075B8" w:rsidP="003075B8">
      <w:pPr>
        <w:jc w:val="center"/>
        <w:rPr>
          <w:b w:val="0"/>
          <w:sz w:val="28"/>
          <w:szCs w:val="28"/>
        </w:rPr>
      </w:pPr>
      <w:r w:rsidRPr="00171667">
        <w:rPr>
          <w:sz w:val="28"/>
          <w:szCs w:val="28"/>
        </w:rPr>
        <w:t>Regional High Point Dog</w:t>
      </w:r>
      <w:r>
        <w:rPr>
          <w:sz w:val="28"/>
          <w:szCs w:val="28"/>
        </w:rPr>
        <w:t xml:space="preserve"> Open Stakes Trophies:</w:t>
      </w:r>
    </w:p>
    <w:p w:rsidR="003075B8" w:rsidRDefault="003075B8" w:rsidP="003075B8">
      <w:pPr>
        <w:rPr>
          <w:b w:val="0"/>
        </w:rPr>
      </w:pPr>
    </w:p>
    <w:p w:rsidR="003075B8" w:rsidRDefault="003075B8" w:rsidP="003075B8">
      <w:r w:rsidRPr="00171667">
        <w:t xml:space="preserve">EASTERN REGIONAL High Point </w:t>
      </w:r>
      <w:r>
        <w:t xml:space="preserve">Open </w:t>
      </w:r>
      <w:r w:rsidRPr="00171667">
        <w:t>Dog</w:t>
      </w:r>
      <w:r>
        <w:t xml:space="preserve"> Traveling Trophy, </w:t>
      </w:r>
      <w:r w:rsidRPr="00677D83">
        <w:t>offered by</w:t>
      </w:r>
      <w:r>
        <w:t xml:space="preserve"> Peter Rizzo in memory of FC AFC Hawthorne’s Miss Annie and Keith Meisner</w:t>
      </w:r>
      <w:r w:rsidRPr="00677D83">
        <w:t xml:space="preserve"> </w:t>
      </w:r>
      <w:r>
        <w:t xml:space="preserve">in memory of FC Hawthorne’s High Diver </w:t>
      </w:r>
      <w:r w:rsidRPr="00677D83">
        <w:t>is</w:t>
      </w:r>
      <w:r>
        <w:t xml:space="preserve"> constructed from repurposed barn wood mounted with the bronze head of a Cocker; and with engraved brass plates of the namesof the dog, owner, handler and year </w:t>
      </w:r>
      <w:r w:rsidRPr="00171667">
        <w:t xml:space="preserve">of all the </w:t>
      </w:r>
      <w:r>
        <w:t xml:space="preserve">past winners beginning in 2017.   This award is presented </w:t>
      </w:r>
      <w:r w:rsidRPr="00171667">
        <w:t xml:space="preserve">to the </w:t>
      </w:r>
      <w:r>
        <w:t>Cocker</w:t>
      </w:r>
      <w:r w:rsidRPr="00171667">
        <w:t xml:space="preserve"> that has accumulated the most points in AKC Open Stake Trials </w:t>
      </w:r>
      <w:r>
        <w:t xml:space="preserve">staged </w:t>
      </w:r>
      <w:r w:rsidRPr="00171667">
        <w:t>within the Eastern Region during the performance</w:t>
      </w:r>
      <w:r>
        <w:t xml:space="preserve"> year starting the day after the NCC and will include points earned in the following year’s NCC regardless of location.  An asterisk (*) will denote if the Cocker is also the United States High Point winner.  If open stake trials fall below two per year, this will trigger the trophy will no longer be awarded, and it is to be retired to T</w:t>
      </w:r>
      <w:r w:rsidRPr="00171667">
        <w:t>he Gun Do</w:t>
      </w:r>
      <w:r>
        <w:t>g Hall of Fame as a permane</w:t>
      </w:r>
      <w:r w:rsidRPr="00171667">
        <w:t>nt record of the outstanding dogs from the Eastern Region</w:t>
      </w:r>
      <w:r>
        <w:t xml:space="preserve">, their owners and handlers. </w:t>
      </w:r>
    </w:p>
    <w:p w:rsidR="003075B8" w:rsidRPr="006A294E" w:rsidRDefault="003075B8" w:rsidP="003075B8">
      <w:r>
        <w:t xml:space="preserve">A commemorative outright trophy will be offered by </w:t>
      </w:r>
      <w:r>
        <w:rPr>
          <w:color w:val="FF0000"/>
        </w:rPr>
        <w:softHyphen/>
      </w:r>
      <w:r>
        <w:rPr>
          <w:color w:val="FF0000"/>
        </w:rPr>
        <w:softHyphen/>
      </w:r>
      <w:r>
        <w:rPr>
          <w:color w:val="FF0000"/>
        </w:rPr>
        <w:softHyphen/>
      </w:r>
      <w:r>
        <w:rPr>
          <w:color w:val="FF0000"/>
        </w:rPr>
        <w:softHyphen/>
        <w:t xml:space="preserve">__________ </w:t>
      </w:r>
      <w:r w:rsidRPr="006A294E">
        <w:t>to the winner.</w:t>
      </w:r>
    </w:p>
    <w:p w:rsidR="003075B8" w:rsidRDefault="003075B8" w:rsidP="003075B8">
      <w:pPr>
        <w:rPr>
          <w:b w:val="0"/>
        </w:rPr>
      </w:pPr>
    </w:p>
    <w:p w:rsidR="003075B8" w:rsidRDefault="003075B8" w:rsidP="003075B8">
      <w:r>
        <w:t>CENTRAL</w:t>
      </w:r>
      <w:r w:rsidRPr="00171667">
        <w:t xml:space="preserve"> REGIONAL High Point </w:t>
      </w:r>
      <w:r>
        <w:t xml:space="preserve">Open </w:t>
      </w:r>
      <w:r w:rsidRPr="00171667">
        <w:t>Dog</w:t>
      </w:r>
      <w:r>
        <w:t xml:space="preserve"> Traveling Trophy, </w:t>
      </w:r>
      <w:r w:rsidRPr="00677D83">
        <w:t>offered by</w:t>
      </w:r>
      <w:r>
        <w:t xml:space="preserve"> Terry Reckart </w:t>
      </w:r>
      <w:r>
        <w:rPr>
          <w:color w:val="000000"/>
        </w:rPr>
        <w:t>in memory of Jane &amp; Delbert Reckart,</w:t>
      </w:r>
      <w:r w:rsidRPr="00677D83">
        <w:t xml:space="preserve"> is</w:t>
      </w:r>
      <w:r>
        <w:t xml:space="preserve"> constructed from repurposed barn wood mounted with the bronze head of a Cocker;</w:t>
      </w:r>
      <w:r w:rsidRPr="000769B5">
        <w:t xml:space="preserve"> </w:t>
      </w:r>
      <w:r>
        <w:t xml:space="preserve">and with engraved brass plates of the names of the dog, owner, handler and year </w:t>
      </w:r>
      <w:r w:rsidRPr="00171667">
        <w:t xml:space="preserve">of all the </w:t>
      </w:r>
      <w:r>
        <w:t xml:space="preserve">past winners beginning in 2017.   This award is presented </w:t>
      </w:r>
      <w:r w:rsidRPr="00171667">
        <w:t xml:space="preserve">to the </w:t>
      </w:r>
      <w:r>
        <w:t>Cocker</w:t>
      </w:r>
      <w:r w:rsidRPr="00171667">
        <w:t xml:space="preserve"> that has accumulated the most points in AKC Open Stake Trials </w:t>
      </w:r>
      <w:r>
        <w:t>staged within the Central</w:t>
      </w:r>
      <w:r w:rsidRPr="00171667">
        <w:t xml:space="preserve"> Region during the performance</w:t>
      </w:r>
      <w:r>
        <w:t xml:space="preserve"> year starting the day after the NCC and will include points earned in the following year’s NCC regardless of location.   An asterisk (*) will denote if the Cocker is also the United States High Point winner.  If open stake trials fall below two per year in the region, this will trigger the trophy will no longer be awarded, and it is to be retired to T</w:t>
      </w:r>
      <w:r w:rsidRPr="00171667">
        <w:t>he Gun Do</w:t>
      </w:r>
      <w:r>
        <w:t>g Hall of Fame as a permane</w:t>
      </w:r>
      <w:r w:rsidRPr="00171667">
        <w:t>nt record of the o</w:t>
      </w:r>
      <w:r>
        <w:t>utstanding dogs from the Central</w:t>
      </w:r>
      <w:r w:rsidRPr="00171667">
        <w:t xml:space="preserve"> Region</w:t>
      </w:r>
      <w:r>
        <w:t>, their owners and handlers</w:t>
      </w:r>
      <w:r w:rsidRPr="00171667">
        <w:t xml:space="preserve">.  </w:t>
      </w:r>
    </w:p>
    <w:p w:rsidR="003075B8" w:rsidRPr="000769B5" w:rsidRDefault="003075B8" w:rsidP="003075B8">
      <w:pPr>
        <w:rPr>
          <w:color w:val="FF0000"/>
        </w:rPr>
      </w:pPr>
      <w:r>
        <w:t>A commemorative outright trophy will be offered by</w:t>
      </w:r>
      <w:r w:rsidRPr="0033186A">
        <w:rPr>
          <w:color w:val="FF0000"/>
        </w:rPr>
        <w:t xml:space="preserve"> </w:t>
      </w:r>
      <w:r>
        <w:rPr>
          <w:color w:val="FF0000"/>
        </w:rPr>
        <w:t xml:space="preserve">__________ </w:t>
      </w:r>
      <w:r w:rsidRPr="006A294E">
        <w:t>to the winner</w:t>
      </w:r>
      <w:r>
        <w:t>.</w:t>
      </w:r>
    </w:p>
    <w:p w:rsidR="003075B8" w:rsidRDefault="003075B8" w:rsidP="003075B8">
      <w:pPr>
        <w:rPr>
          <w:b w:val="0"/>
        </w:rPr>
      </w:pPr>
    </w:p>
    <w:p w:rsidR="003075B8" w:rsidRDefault="003075B8" w:rsidP="003075B8">
      <w:r>
        <w:t>WESTERN</w:t>
      </w:r>
      <w:r w:rsidRPr="00171667">
        <w:t xml:space="preserve"> REGIONAL High Point</w:t>
      </w:r>
      <w:r>
        <w:t xml:space="preserve"> Open</w:t>
      </w:r>
      <w:r w:rsidRPr="00171667">
        <w:t xml:space="preserve"> Dog</w:t>
      </w:r>
      <w:r>
        <w:t xml:space="preserve"> Traveling Trophy, </w:t>
      </w:r>
      <w:r w:rsidRPr="00677D83">
        <w:t>offered by</w:t>
      </w:r>
      <w:r>
        <w:t xml:space="preserve">Glencoe Kennels in memory of FC CFC Warrener’s Yellowhammer “Sydney” </w:t>
      </w:r>
      <w:r w:rsidRPr="00677D83">
        <w:t>is</w:t>
      </w:r>
      <w:r>
        <w:t xml:space="preserve"> constructed from repurposed barn wood mounted with the bronze head of a Cocker; and with engraved brass plates of the names of the dog, owner, handler and year </w:t>
      </w:r>
      <w:r w:rsidRPr="00171667">
        <w:t xml:space="preserve">of all the </w:t>
      </w:r>
      <w:r>
        <w:t xml:space="preserve">past winners beginning in 2017.  This award is presented </w:t>
      </w:r>
      <w:r w:rsidRPr="00171667">
        <w:t xml:space="preserve">to the </w:t>
      </w:r>
      <w:r>
        <w:t>Cocker</w:t>
      </w:r>
      <w:r w:rsidRPr="00171667">
        <w:t xml:space="preserve"> that has accumulated the most points in AKC Open Stake Trials </w:t>
      </w:r>
      <w:r>
        <w:t>staged within the We</w:t>
      </w:r>
      <w:r w:rsidRPr="00171667">
        <w:t>stern Region during the performance</w:t>
      </w:r>
      <w:r>
        <w:t xml:space="preserve"> year starting the day after the NCC and will include points earned in the following year’s NCC regardless of location.    An asterisk (*) will denote if the Cocker is also the United States High Point winner.  If open stake trials fall below two per year in the region, this will trigger the trophy will no longer be awarded, and it is to be retired to T</w:t>
      </w:r>
      <w:r w:rsidRPr="00171667">
        <w:t>he Gun Do</w:t>
      </w:r>
      <w:r>
        <w:t>g Hall of Fame as a permane</w:t>
      </w:r>
      <w:r w:rsidRPr="00171667">
        <w:t xml:space="preserve">nt record of the outstanding dogs from the </w:t>
      </w:r>
      <w:r>
        <w:t>We</w:t>
      </w:r>
      <w:r w:rsidRPr="00171667">
        <w:t>stern Region</w:t>
      </w:r>
      <w:r>
        <w:t xml:space="preserve">, their owners and handlers dogs from the Western </w:t>
      </w:r>
      <w:r w:rsidRPr="00171667">
        <w:t>Region</w:t>
      </w:r>
      <w:r>
        <w:t>, their owners and handlers</w:t>
      </w:r>
      <w:r w:rsidRPr="00171667">
        <w:t xml:space="preserve">.  </w:t>
      </w:r>
    </w:p>
    <w:p w:rsidR="003075B8" w:rsidRPr="0033186A" w:rsidRDefault="003075B8" w:rsidP="003075B8">
      <w:pPr>
        <w:rPr>
          <w:color w:val="FF0000"/>
        </w:rPr>
      </w:pPr>
      <w:r>
        <w:t>A commemorative outright trophy will be offered by</w:t>
      </w:r>
      <w:r w:rsidRPr="0033186A">
        <w:rPr>
          <w:color w:val="FF0000"/>
        </w:rPr>
        <w:t xml:space="preserve"> </w:t>
      </w:r>
      <w:r>
        <w:rPr>
          <w:color w:val="FF0000"/>
        </w:rPr>
        <w:t xml:space="preserve">__________ </w:t>
      </w:r>
      <w:r w:rsidRPr="006A294E">
        <w:t>to the winner</w:t>
      </w:r>
      <w:r>
        <w:t>.</w:t>
      </w:r>
    </w:p>
    <w:p w:rsidR="003075B8" w:rsidRPr="00171667" w:rsidRDefault="003075B8" w:rsidP="003075B8"/>
    <w:p w:rsidR="003075B8" w:rsidRPr="00A7559A" w:rsidRDefault="003075B8" w:rsidP="003075B8">
      <w:pPr>
        <w:pStyle w:val="ListNumber"/>
        <w:numPr>
          <w:ilvl w:val="0"/>
          <w:numId w:val="0"/>
        </w:numPr>
      </w:pPr>
    </w:p>
    <w:p w:rsidR="009178B6" w:rsidRPr="00076E36" w:rsidRDefault="009178B6" w:rsidP="003075B8">
      <w:pPr>
        <w:jc w:val="center"/>
        <w:rPr>
          <w:rFonts w:ascii="Times New Roman" w:hAnsi="Times New Roman"/>
          <w:b w:val="0"/>
          <w:sz w:val="24"/>
          <w:szCs w:val="24"/>
        </w:rPr>
      </w:pPr>
    </w:p>
    <w:sectPr w:rsidR="009178B6" w:rsidRPr="00076E36" w:rsidSect="00AF104C">
      <w:pgSz w:w="12240" w:h="15840"/>
      <w:pgMar w:top="1224"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958" w:rsidRDefault="004C0958" w:rsidP="00E93D6C">
      <w:r>
        <w:separator/>
      </w:r>
    </w:p>
  </w:endnote>
  <w:endnote w:type="continuationSeparator" w:id="0">
    <w:p w:rsidR="004C0958" w:rsidRDefault="004C0958" w:rsidP="00E93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958" w:rsidRDefault="004C0958" w:rsidP="00E93D6C">
      <w:r>
        <w:separator/>
      </w:r>
    </w:p>
  </w:footnote>
  <w:footnote w:type="continuationSeparator" w:id="0">
    <w:p w:rsidR="004C0958" w:rsidRDefault="004C0958" w:rsidP="00E93D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84820BF8"/>
    <w:lvl w:ilvl="0">
      <w:start w:val="1"/>
      <w:numFmt w:val="upperRoman"/>
      <w:pStyle w:val="ListNumber"/>
      <w:lvlText w:val="%1."/>
      <w:lvlJc w:val="right"/>
      <w:pPr>
        <w:tabs>
          <w:tab w:val="num" w:pos="180"/>
        </w:tabs>
        <w:ind w:left="180" w:hanging="180"/>
      </w:pPr>
      <w:rPr>
        <w:rFonts w:ascii="Times New Roman" w:eastAsia="Times New Roman" w:hAnsi="Times New Roman" w:cs="Times New Roman"/>
      </w:rPr>
    </w:lvl>
  </w:abstractNum>
  <w:abstractNum w:abstractNumId="1" w15:restartNumberingAfterBreak="0">
    <w:nsid w:val="192A17F5"/>
    <w:multiLevelType w:val="hybridMultilevel"/>
    <w:tmpl w:val="5DE46F60"/>
    <w:lvl w:ilvl="0" w:tplc="43B27D02">
      <w:start w:val="1"/>
      <w:numFmt w:val="upperLetter"/>
      <w:lvlText w:val="%1."/>
      <w:lvlJc w:val="left"/>
      <w:pPr>
        <w:ind w:left="547" w:hanging="360"/>
      </w:pPr>
    </w:lvl>
    <w:lvl w:ilvl="1" w:tplc="04090019">
      <w:start w:val="1"/>
      <w:numFmt w:val="lowerLetter"/>
      <w:lvlText w:val="%2."/>
      <w:lvlJc w:val="left"/>
      <w:pPr>
        <w:ind w:left="360" w:hanging="360"/>
      </w:pPr>
    </w:lvl>
    <w:lvl w:ilvl="2" w:tplc="0409001B">
      <w:start w:val="1"/>
      <w:numFmt w:val="lowerRoman"/>
      <w:lvlText w:val="%3."/>
      <w:lvlJc w:val="right"/>
      <w:pPr>
        <w:ind w:left="1987" w:hanging="180"/>
      </w:pPr>
    </w:lvl>
    <w:lvl w:ilvl="3" w:tplc="0409000F">
      <w:start w:val="1"/>
      <w:numFmt w:val="decimal"/>
      <w:lvlText w:val="%4."/>
      <w:lvlJc w:val="left"/>
      <w:pPr>
        <w:ind w:left="2707" w:hanging="360"/>
      </w:pPr>
    </w:lvl>
    <w:lvl w:ilvl="4" w:tplc="04090019">
      <w:start w:val="1"/>
      <w:numFmt w:val="lowerLetter"/>
      <w:lvlText w:val="%5."/>
      <w:lvlJc w:val="left"/>
      <w:pPr>
        <w:ind w:left="3427" w:hanging="360"/>
      </w:pPr>
    </w:lvl>
    <w:lvl w:ilvl="5" w:tplc="0409001B">
      <w:start w:val="1"/>
      <w:numFmt w:val="lowerRoman"/>
      <w:lvlText w:val="%6."/>
      <w:lvlJc w:val="right"/>
      <w:pPr>
        <w:ind w:left="4147" w:hanging="180"/>
      </w:pPr>
    </w:lvl>
    <w:lvl w:ilvl="6" w:tplc="0409000F">
      <w:start w:val="1"/>
      <w:numFmt w:val="decimal"/>
      <w:lvlText w:val="%7."/>
      <w:lvlJc w:val="left"/>
      <w:pPr>
        <w:ind w:left="4867" w:hanging="360"/>
      </w:pPr>
    </w:lvl>
    <w:lvl w:ilvl="7" w:tplc="04090019">
      <w:start w:val="1"/>
      <w:numFmt w:val="lowerLetter"/>
      <w:lvlText w:val="%8."/>
      <w:lvlJc w:val="left"/>
      <w:pPr>
        <w:ind w:left="5587" w:hanging="360"/>
      </w:pPr>
    </w:lvl>
    <w:lvl w:ilvl="8" w:tplc="0409001B">
      <w:start w:val="1"/>
      <w:numFmt w:val="lowerRoman"/>
      <w:lvlText w:val="%9."/>
      <w:lvlJc w:val="right"/>
      <w:pPr>
        <w:ind w:left="6307" w:hanging="180"/>
      </w:pPr>
    </w:lvl>
  </w:abstractNum>
  <w:abstractNum w:abstractNumId="2" w15:restartNumberingAfterBreak="0">
    <w:nsid w:val="38EA33B1"/>
    <w:multiLevelType w:val="hybridMultilevel"/>
    <w:tmpl w:val="F2F2AF5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3B3641E"/>
    <w:multiLevelType w:val="hybridMultilevel"/>
    <w:tmpl w:val="A0F43B1E"/>
    <w:lvl w:ilvl="0" w:tplc="D728B926">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4" w15:restartNumberingAfterBreak="0">
    <w:nsid w:val="726E391D"/>
    <w:multiLevelType w:val="hybridMultilevel"/>
    <w:tmpl w:val="B4582154"/>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5" w15:restartNumberingAfterBreak="0">
    <w:nsid w:val="7A0B5285"/>
    <w:multiLevelType w:val="hybridMultilevel"/>
    <w:tmpl w:val="0442A9F4"/>
    <w:lvl w:ilvl="0" w:tplc="1646D9E0">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6" w15:restartNumberingAfterBreak="0">
    <w:nsid w:val="7C994963"/>
    <w:multiLevelType w:val="hybridMultilevel"/>
    <w:tmpl w:val="A3AEC3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8B6"/>
    <w:rsid w:val="0000382B"/>
    <w:rsid w:val="000057ED"/>
    <w:rsid w:val="00010AE6"/>
    <w:rsid w:val="0001601B"/>
    <w:rsid w:val="00021BE6"/>
    <w:rsid w:val="00022180"/>
    <w:rsid w:val="00022246"/>
    <w:rsid w:val="00023D79"/>
    <w:rsid w:val="00023DB1"/>
    <w:rsid w:val="000246C3"/>
    <w:rsid w:val="000249A5"/>
    <w:rsid w:val="000279B4"/>
    <w:rsid w:val="000412F8"/>
    <w:rsid w:val="0004496F"/>
    <w:rsid w:val="00045CC2"/>
    <w:rsid w:val="000467BA"/>
    <w:rsid w:val="00051DFE"/>
    <w:rsid w:val="00053EA3"/>
    <w:rsid w:val="000600D6"/>
    <w:rsid w:val="00062306"/>
    <w:rsid w:val="00063FCF"/>
    <w:rsid w:val="00074ACA"/>
    <w:rsid w:val="00076E36"/>
    <w:rsid w:val="00080857"/>
    <w:rsid w:val="00081196"/>
    <w:rsid w:val="00087E14"/>
    <w:rsid w:val="0009146D"/>
    <w:rsid w:val="00093345"/>
    <w:rsid w:val="000A6C61"/>
    <w:rsid w:val="000A7343"/>
    <w:rsid w:val="000A7F74"/>
    <w:rsid w:val="000B1D39"/>
    <w:rsid w:val="000B2387"/>
    <w:rsid w:val="000B7EE1"/>
    <w:rsid w:val="000C1B8B"/>
    <w:rsid w:val="000C5E41"/>
    <w:rsid w:val="000D7495"/>
    <w:rsid w:val="000E00F1"/>
    <w:rsid w:val="000E37EA"/>
    <w:rsid w:val="000E4B13"/>
    <w:rsid w:val="000F1204"/>
    <w:rsid w:val="00110FF5"/>
    <w:rsid w:val="00112317"/>
    <w:rsid w:val="00112411"/>
    <w:rsid w:val="00114B83"/>
    <w:rsid w:val="00114FE3"/>
    <w:rsid w:val="00117D18"/>
    <w:rsid w:val="001223FA"/>
    <w:rsid w:val="00125002"/>
    <w:rsid w:val="00125A2C"/>
    <w:rsid w:val="00130161"/>
    <w:rsid w:val="00130864"/>
    <w:rsid w:val="00134024"/>
    <w:rsid w:val="00141682"/>
    <w:rsid w:val="001432E7"/>
    <w:rsid w:val="00144EA7"/>
    <w:rsid w:val="00146D87"/>
    <w:rsid w:val="001516E8"/>
    <w:rsid w:val="00156261"/>
    <w:rsid w:val="00163BF8"/>
    <w:rsid w:val="00172B27"/>
    <w:rsid w:val="00172B5F"/>
    <w:rsid w:val="00174356"/>
    <w:rsid w:val="00174E29"/>
    <w:rsid w:val="0018086B"/>
    <w:rsid w:val="00182F50"/>
    <w:rsid w:val="00184122"/>
    <w:rsid w:val="001912C6"/>
    <w:rsid w:val="00193E18"/>
    <w:rsid w:val="00196B07"/>
    <w:rsid w:val="00196E14"/>
    <w:rsid w:val="001A20CA"/>
    <w:rsid w:val="001A526B"/>
    <w:rsid w:val="001A79A6"/>
    <w:rsid w:val="001B0257"/>
    <w:rsid w:val="001B6472"/>
    <w:rsid w:val="001C15CE"/>
    <w:rsid w:val="001C5940"/>
    <w:rsid w:val="001C6A25"/>
    <w:rsid w:val="001D26F2"/>
    <w:rsid w:val="001D5FAA"/>
    <w:rsid w:val="001D6A60"/>
    <w:rsid w:val="001F0D59"/>
    <w:rsid w:val="001F0E75"/>
    <w:rsid w:val="001F3176"/>
    <w:rsid w:val="001F4313"/>
    <w:rsid w:val="001F442D"/>
    <w:rsid w:val="001F7F77"/>
    <w:rsid w:val="0020336C"/>
    <w:rsid w:val="00212F60"/>
    <w:rsid w:val="00213AD8"/>
    <w:rsid w:val="0022305D"/>
    <w:rsid w:val="00225407"/>
    <w:rsid w:val="002262AC"/>
    <w:rsid w:val="00233CBD"/>
    <w:rsid w:val="002340DB"/>
    <w:rsid w:val="00243F94"/>
    <w:rsid w:val="00247756"/>
    <w:rsid w:val="00247889"/>
    <w:rsid w:val="00254C90"/>
    <w:rsid w:val="0025545B"/>
    <w:rsid w:val="00255B1F"/>
    <w:rsid w:val="002564AC"/>
    <w:rsid w:val="00257638"/>
    <w:rsid w:val="002617E4"/>
    <w:rsid w:val="0026275F"/>
    <w:rsid w:val="002662E7"/>
    <w:rsid w:val="00270545"/>
    <w:rsid w:val="00273787"/>
    <w:rsid w:val="00280134"/>
    <w:rsid w:val="00281AD9"/>
    <w:rsid w:val="00282973"/>
    <w:rsid w:val="00282B34"/>
    <w:rsid w:val="00283927"/>
    <w:rsid w:val="002857FE"/>
    <w:rsid w:val="00292067"/>
    <w:rsid w:val="00292ACA"/>
    <w:rsid w:val="00294D0E"/>
    <w:rsid w:val="002A54AC"/>
    <w:rsid w:val="002A5909"/>
    <w:rsid w:val="002A70B5"/>
    <w:rsid w:val="002A7CDF"/>
    <w:rsid w:val="002A7FB8"/>
    <w:rsid w:val="002B07F2"/>
    <w:rsid w:val="002B1EFA"/>
    <w:rsid w:val="002B5519"/>
    <w:rsid w:val="002C2836"/>
    <w:rsid w:val="002D557E"/>
    <w:rsid w:val="002D5620"/>
    <w:rsid w:val="002E019B"/>
    <w:rsid w:val="002E6682"/>
    <w:rsid w:val="002F1DA3"/>
    <w:rsid w:val="002F3625"/>
    <w:rsid w:val="003040D4"/>
    <w:rsid w:val="003053B3"/>
    <w:rsid w:val="00307453"/>
    <w:rsid w:val="003075B8"/>
    <w:rsid w:val="00323C20"/>
    <w:rsid w:val="00326946"/>
    <w:rsid w:val="00332B7A"/>
    <w:rsid w:val="0034284E"/>
    <w:rsid w:val="00343053"/>
    <w:rsid w:val="00343E77"/>
    <w:rsid w:val="00344806"/>
    <w:rsid w:val="00345CD5"/>
    <w:rsid w:val="003559C4"/>
    <w:rsid w:val="00357B68"/>
    <w:rsid w:val="00361244"/>
    <w:rsid w:val="00364045"/>
    <w:rsid w:val="0037194C"/>
    <w:rsid w:val="00373E51"/>
    <w:rsid w:val="00374AE7"/>
    <w:rsid w:val="00382558"/>
    <w:rsid w:val="00383EFF"/>
    <w:rsid w:val="0039173A"/>
    <w:rsid w:val="0039480B"/>
    <w:rsid w:val="0039779C"/>
    <w:rsid w:val="003A0D37"/>
    <w:rsid w:val="003A2A66"/>
    <w:rsid w:val="003A2F7E"/>
    <w:rsid w:val="003A4189"/>
    <w:rsid w:val="003B2607"/>
    <w:rsid w:val="003C0C38"/>
    <w:rsid w:val="003C3E76"/>
    <w:rsid w:val="003C79E6"/>
    <w:rsid w:val="003D0D66"/>
    <w:rsid w:val="003D2A31"/>
    <w:rsid w:val="003D633F"/>
    <w:rsid w:val="003D6BE9"/>
    <w:rsid w:val="003D6EB8"/>
    <w:rsid w:val="003D7D35"/>
    <w:rsid w:val="003F456C"/>
    <w:rsid w:val="003F5347"/>
    <w:rsid w:val="004029F9"/>
    <w:rsid w:val="00403FAB"/>
    <w:rsid w:val="00407462"/>
    <w:rsid w:val="00411B7E"/>
    <w:rsid w:val="004145DE"/>
    <w:rsid w:val="004158DE"/>
    <w:rsid w:val="004166E2"/>
    <w:rsid w:val="00417774"/>
    <w:rsid w:val="00430507"/>
    <w:rsid w:val="00431F1E"/>
    <w:rsid w:val="00433494"/>
    <w:rsid w:val="00436BDE"/>
    <w:rsid w:val="0043754E"/>
    <w:rsid w:val="00455B01"/>
    <w:rsid w:val="0046356B"/>
    <w:rsid w:val="004663CD"/>
    <w:rsid w:val="00466466"/>
    <w:rsid w:val="00472501"/>
    <w:rsid w:val="004818AF"/>
    <w:rsid w:val="00482446"/>
    <w:rsid w:val="00485B59"/>
    <w:rsid w:val="00496A5C"/>
    <w:rsid w:val="00496DAD"/>
    <w:rsid w:val="00496FF9"/>
    <w:rsid w:val="004A2E28"/>
    <w:rsid w:val="004A3863"/>
    <w:rsid w:val="004A7FE9"/>
    <w:rsid w:val="004B2750"/>
    <w:rsid w:val="004B7D72"/>
    <w:rsid w:val="004C0958"/>
    <w:rsid w:val="004C1F37"/>
    <w:rsid w:val="004C6D9A"/>
    <w:rsid w:val="004D21EB"/>
    <w:rsid w:val="004D5588"/>
    <w:rsid w:val="004D6E5F"/>
    <w:rsid w:val="004E201F"/>
    <w:rsid w:val="004E6DDF"/>
    <w:rsid w:val="004F3F02"/>
    <w:rsid w:val="004F493D"/>
    <w:rsid w:val="004F6A72"/>
    <w:rsid w:val="00500693"/>
    <w:rsid w:val="00500D34"/>
    <w:rsid w:val="00504678"/>
    <w:rsid w:val="00512170"/>
    <w:rsid w:val="00512B13"/>
    <w:rsid w:val="00515D15"/>
    <w:rsid w:val="00517413"/>
    <w:rsid w:val="00517D41"/>
    <w:rsid w:val="005210F8"/>
    <w:rsid w:val="00523A18"/>
    <w:rsid w:val="00531BBE"/>
    <w:rsid w:val="00533BBC"/>
    <w:rsid w:val="005416FD"/>
    <w:rsid w:val="00546E76"/>
    <w:rsid w:val="005476FF"/>
    <w:rsid w:val="00555835"/>
    <w:rsid w:val="00563552"/>
    <w:rsid w:val="00570ED3"/>
    <w:rsid w:val="0057378E"/>
    <w:rsid w:val="005739FD"/>
    <w:rsid w:val="00574B14"/>
    <w:rsid w:val="00574E14"/>
    <w:rsid w:val="00575722"/>
    <w:rsid w:val="00581014"/>
    <w:rsid w:val="0058414B"/>
    <w:rsid w:val="00584EB3"/>
    <w:rsid w:val="005864E0"/>
    <w:rsid w:val="00587631"/>
    <w:rsid w:val="00593701"/>
    <w:rsid w:val="005975DD"/>
    <w:rsid w:val="005A1EB6"/>
    <w:rsid w:val="005A42B7"/>
    <w:rsid w:val="005A4481"/>
    <w:rsid w:val="005A57C5"/>
    <w:rsid w:val="005A79AC"/>
    <w:rsid w:val="005B1E9B"/>
    <w:rsid w:val="005B4D9C"/>
    <w:rsid w:val="005B6D94"/>
    <w:rsid w:val="005C475C"/>
    <w:rsid w:val="005C5963"/>
    <w:rsid w:val="005C5F7B"/>
    <w:rsid w:val="005D3800"/>
    <w:rsid w:val="005D4327"/>
    <w:rsid w:val="005D465A"/>
    <w:rsid w:val="005D61E4"/>
    <w:rsid w:val="005E2B59"/>
    <w:rsid w:val="005F58FE"/>
    <w:rsid w:val="006065DB"/>
    <w:rsid w:val="00612779"/>
    <w:rsid w:val="00613C05"/>
    <w:rsid w:val="00614C83"/>
    <w:rsid w:val="00617503"/>
    <w:rsid w:val="0062693A"/>
    <w:rsid w:val="0063246D"/>
    <w:rsid w:val="006375DE"/>
    <w:rsid w:val="006411EA"/>
    <w:rsid w:val="00641C3F"/>
    <w:rsid w:val="00643A7D"/>
    <w:rsid w:val="00644EF4"/>
    <w:rsid w:val="0064576E"/>
    <w:rsid w:val="006516F5"/>
    <w:rsid w:val="00651B94"/>
    <w:rsid w:val="006524DD"/>
    <w:rsid w:val="00657EDE"/>
    <w:rsid w:val="0066304E"/>
    <w:rsid w:val="00665162"/>
    <w:rsid w:val="0067409C"/>
    <w:rsid w:val="00676041"/>
    <w:rsid w:val="006808CD"/>
    <w:rsid w:val="0068620E"/>
    <w:rsid w:val="006917B2"/>
    <w:rsid w:val="00692C4C"/>
    <w:rsid w:val="00697CE0"/>
    <w:rsid w:val="006C66B0"/>
    <w:rsid w:val="006D0D65"/>
    <w:rsid w:val="006D6DF9"/>
    <w:rsid w:val="006D78A9"/>
    <w:rsid w:val="006E2F45"/>
    <w:rsid w:val="006E4135"/>
    <w:rsid w:val="006E5B08"/>
    <w:rsid w:val="006F4C32"/>
    <w:rsid w:val="006F6133"/>
    <w:rsid w:val="006F6E16"/>
    <w:rsid w:val="00700A9D"/>
    <w:rsid w:val="0070562F"/>
    <w:rsid w:val="00705C9B"/>
    <w:rsid w:val="00707A08"/>
    <w:rsid w:val="007269DA"/>
    <w:rsid w:val="0073626F"/>
    <w:rsid w:val="007423F9"/>
    <w:rsid w:val="00743866"/>
    <w:rsid w:val="007452E2"/>
    <w:rsid w:val="007454F6"/>
    <w:rsid w:val="00751988"/>
    <w:rsid w:val="00754604"/>
    <w:rsid w:val="00754F58"/>
    <w:rsid w:val="00755740"/>
    <w:rsid w:val="00762016"/>
    <w:rsid w:val="00764FEC"/>
    <w:rsid w:val="00766F5C"/>
    <w:rsid w:val="007670AA"/>
    <w:rsid w:val="0077108F"/>
    <w:rsid w:val="00771193"/>
    <w:rsid w:val="00773A8B"/>
    <w:rsid w:val="007749F3"/>
    <w:rsid w:val="007773EB"/>
    <w:rsid w:val="00780D91"/>
    <w:rsid w:val="007836DB"/>
    <w:rsid w:val="007A2444"/>
    <w:rsid w:val="007A374D"/>
    <w:rsid w:val="007B3411"/>
    <w:rsid w:val="007C1352"/>
    <w:rsid w:val="007C2828"/>
    <w:rsid w:val="007C7AAB"/>
    <w:rsid w:val="007D27F1"/>
    <w:rsid w:val="007E1E53"/>
    <w:rsid w:val="007E4374"/>
    <w:rsid w:val="007E5BF2"/>
    <w:rsid w:val="007F4BCE"/>
    <w:rsid w:val="007F5554"/>
    <w:rsid w:val="007F5653"/>
    <w:rsid w:val="007F7D7F"/>
    <w:rsid w:val="00803E66"/>
    <w:rsid w:val="00810408"/>
    <w:rsid w:val="00811BBE"/>
    <w:rsid w:val="0081622D"/>
    <w:rsid w:val="0081751E"/>
    <w:rsid w:val="00817633"/>
    <w:rsid w:val="00822C4F"/>
    <w:rsid w:val="008274DB"/>
    <w:rsid w:val="00830C46"/>
    <w:rsid w:val="008421F4"/>
    <w:rsid w:val="008427C2"/>
    <w:rsid w:val="0084527B"/>
    <w:rsid w:val="00853EBE"/>
    <w:rsid w:val="00854E02"/>
    <w:rsid w:val="00855B7B"/>
    <w:rsid w:val="00856152"/>
    <w:rsid w:val="00857A09"/>
    <w:rsid w:val="0086133A"/>
    <w:rsid w:val="00862B38"/>
    <w:rsid w:val="00867788"/>
    <w:rsid w:val="008711E7"/>
    <w:rsid w:val="00875821"/>
    <w:rsid w:val="00877E6B"/>
    <w:rsid w:val="00880CE1"/>
    <w:rsid w:val="0088180F"/>
    <w:rsid w:val="00883E3A"/>
    <w:rsid w:val="0089331B"/>
    <w:rsid w:val="008937C0"/>
    <w:rsid w:val="00895193"/>
    <w:rsid w:val="00897688"/>
    <w:rsid w:val="008A0CD5"/>
    <w:rsid w:val="008A5503"/>
    <w:rsid w:val="008B16CC"/>
    <w:rsid w:val="008B3339"/>
    <w:rsid w:val="008B34D3"/>
    <w:rsid w:val="008C3619"/>
    <w:rsid w:val="008C4FEB"/>
    <w:rsid w:val="008C62FE"/>
    <w:rsid w:val="008C718B"/>
    <w:rsid w:val="008D1242"/>
    <w:rsid w:val="008D720D"/>
    <w:rsid w:val="008F7488"/>
    <w:rsid w:val="008F7A22"/>
    <w:rsid w:val="00911E22"/>
    <w:rsid w:val="009178B6"/>
    <w:rsid w:val="00920533"/>
    <w:rsid w:val="009218CE"/>
    <w:rsid w:val="00923C54"/>
    <w:rsid w:val="00924A58"/>
    <w:rsid w:val="009259AA"/>
    <w:rsid w:val="00932F63"/>
    <w:rsid w:val="00934C5C"/>
    <w:rsid w:val="00944953"/>
    <w:rsid w:val="009459D1"/>
    <w:rsid w:val="0094603B"/>
    <w:rsid w:val="00947B3F"/>
    <w:rsid w:val="00950A2D"/>
    <w:rsid w:val="00951C3F"/>
    <w:rsid w:val="00953F4A"/>
    <w:rsid w:val="00960111"/>
    <w:rsid w:val="009672CF"/>
    <w:rsid w:val="00974D94"/>
    <w:rsid w:val="00975B3C"/>
    <w:rsid w:val="0097789A"/>
    <w:rsid w:val="00981DC8"/>
    <w:rsid w:val="00983830"/>
    <w:rsid w:val="00985FAB"/>
    <w:rsid w:val="009A1680"/>
    <w:rsid w:val="009B243A"/>
    <w:rsid w:val="009B2D97"/>
    <w:rsid w:val="009B43BA"/>
    <w:rsid w:val="009C30DB"/>
    <w:rsid w:val="009D0240"/>
    <w:rsid w:val="009E1DD8"/>
    <w:rsid w:val="009E731C"/>
    <w:rsid w:val="009E7763"/>
    <w:rsid w:val="009E7CF9"/>
    <w:rsid w:val="009F5D8C"/>
    <w:rsid w:val="009F5F9F"/>
    <w:rsid w:val="009F771D"/>
    <w:rsid w:val="00A0336E"/>
    <w:rsid w:val="00A05303"/>
    <w:rsid w:val="00A0552B"/>
    <w:rsid w:val="00A06FC3"/>
    <w:rsid w:val="00A11A4E"/>
    <w:rsid w:val="00A1366E"/>
    <w:rsid w:val="00A20000"/>
    <w:rsid w:val="00A25C1B"/>
    <w:rsid w:val="00A422FE"/>
    <w:rsid w:val="00A533A9"/>
    <w:rsid w:val="00A57F95"/>
    <w:rsid w:val="00A66220"/>
    <w:rsid w:val="00A67D5B"/>
    <w:rsid w:val="00A856BD"/>
    <w:rsid w:val="00A85FA0"/>
    <w:rsid w:val="00A92EA7"/>
    <w:rsid w:val="00A9347D"/>
    <w:rsid w:val="00A93E5E"/>
    <w:rsid w:val="00AA211C"/>
    <w:rsid w:val="00AA3924"/>
    <w:rsid w:val="00AB06E7"/>
    <w:rsid w:val="00AB59B7"/>
    <w:rsid w:val="00AC3112"/>
    <w:rsid w:val="00AC3120"/>
    <w:rsid w:val="00AC56B9"/>
    <w:rsid w:val="00AD0D5E"/>
    <w:rsid w:val="00AD1915"/>
    <w:rsid w:val="00AD2517"/>
    <w:rsid w:val="00AD352A"/>
    <w:rsid w:val="00AD55FA"/>
    <w:rsid w:val="00AD56B5"/>
    <w:rsid w:val="00AD6473"/>
    <w:rsid w:val="00AE7C63"/>
    <w:rsid w:val="00AF104C"/>
    <w:rsid w:val="00B00EDC"/>
    <w:rsid w:val="00B0340B"/>
    <w:rsid w:val="00B03DE8"/>
    <w:rsid w:val="00B053A1"/>
    <w:rsid w:val="00B05464"/>
    <w:rsid w:val="00B1724F"/>
    <w:rsid w:val="00B17314"/>
    <w:rsid w:val="00B2249D"/>
    <w:rsid w:val="00B2566E"/>
    <w:rsid w:val="00B272B9"/>
    <w:rsid w:val="00B3374D"/>
    <w:rsid w:val="00B341C5"/>
    <w:rsid w:val="00B35847"/>
    <w:rsid w:val="00B37198"/>
    <w:rsid w:val="00B44D43"/>
    <w:rsid w:val="00B52716"/>
    <w:rsid w:val="00B63958"/>
    <w:rsid w:val="00B75FFA"/>
    <w:rsid w:val="00B859F1"/>
    <w:rsid w:val="00B9369C"/>
    <w:rsid w:val="00B939F2"/>
    <w:rsid w:val="00B95E2D"/>
    <w:rsid w:val="00BA08F8"/>
    <w:rsid w:val="00BA4067"/>
    <w:rsid w:val="00BA5DA4"/>
    <w:rsid w:val="00BB2A74"/>
    <w:rsid w:val="00BB6962"/>
    <w:rsid w:val="00BB7991"/>
    <w:rsid w:val="00BC274B"/>
    <w:rsid w:val="00BC42A4"/>
    <w:rsid w:val="00BD2E2B"/>
    <w:rsid w:val="00BD3681"/>
    <w:rsid w:val="00BD3AD1"/>
    <w:rsid w:val="00BE503D"/>
    <w:rsid w:val="00BE6EC1"/>
    <w:rsid w:val="00BF2563"/>
    <w:rsid w:val="00BF2A99"/>
    <w:rsid w:val="00C02EB6"/>
    <w:rsid w:val="00C046DF"/>
    <w:rsid w:val="00C062DD"/>
    <w:rsid w:val="00C07AAA"/>
    <w:rsid w:val="00C114A9"/>
    <w:rsid w:val="00C14056"/>
    <w:rsid w:val="00C256CB"/>
    <w:rsid w:val="00C33C3C"/>
    <w:rsid w:val="00C4432B"/>
    <w:rsid w:val="00C51FA3"/>
    <w:rsid w:val="00C54681"/>
    <w:rsid w:val="00C54F5A"/>
    <w:rsid w:val="00C6065E"/>
    <w:rsid w:val="00C61127"/>
    <w:rsid w:val="00C61724"/>
    <w:rsid w:val="00C670F3"/>
    <w:rsid w:val="00C70455"/>
    <w:rsid w:val="00C70BE4"/>
    <w:rsid w:val="00C71FE8"/>
    <w:rsid w:val="00C7602D"/>
    <w:rsid w:val="00C768EE"/>
    <w:rsid w:val="00C76E22"/>
    <w:rsid w:val="00C770CC"/>
    <w:rsid w:val="00C82573"/>
    <w:rsid w:val="00C876EB"/>
    <w:rsid w:val="00C87FB2"/>
    <w:rsid w:val="00C96D95"/>
    <w:rsid w:val="00C97CAA"/>
    <w:rsid w:val="00C97EBA"/>
    <w:rsid w:val="00C97F66"/>
    <w:rsid w:val="00CA3C32"/>
    <w:rsid w:val="00CB0E96"/>
    <w:rsid w:val="00CB6AF3"/>
    <w:rsid w:val="00CB724A"/>
    <w:rsid w:val="00CD49D0"/>
    <w:rsid w:val="00CD60E1"/>
    <w:rsid w:val="00CE02E1"/>
    <w:rsid w:val="00CE219F"/>
    <w:rsid w:val="00CE294D"/>
    <w:rsid w:val="00CE2B31"/>
    <w:rsid w:val="00CE4AA8"/>
    <w:rsid w:val="00CE5040"/>
    <w:rsid w:val="00CE5377"/>
    <w:rsid w:val="00CE5799"/>
    <w:rsid w:val="00CE6D06"/>
    <w:rsid w:val="00CF0D2C"/>
    <w:rsid w:val="00CF36AF"/>
    <w:rsid w:val="00CF534F"/>
    <w:rsid w:val="00CF55C2"/>
    <w:rsid w:val="00CF5D7E"/>
    <w:rsid w:val="00CF5DDE"/>
    <w:rsid w:val="00D03266"/>
    <w:rsid w:val="00D0683C"/>
    <w:rsid w:val="00D0691E"/>
    <w:rsid w:val="00D11F99"/>
    <w:rsid w:val="00D16AA4"/>
    <w:rsid w:val="00D27E8C"/>
    <w:rsid w:val="00D32F04"/>
    <w:rsid w:val="00D332D0"/>
    <w:rsid w:val="00D40BEC"/>
    <w:rsid w:val="00D41DBE"/>
    <w:rsid w:val="00D42B91"/>
    <w:rsid w:val="00D42CF3"/>
    <w:rsid w:val="00D44F93"/>
    <w:rsid w:val="00D45F0B"/>
    <w:rsid w:val="00D4659D"/>
    <w:rsid w:val="00D51073"/>
    <w:rsid w:val="00D5724A"/>
    <w:rsid w:val="00D63805"/>
    <w:rsid w:val="00D7436F"/>
    <w:rsid w:val="00D74F52"/>
    <w:rsid w:val="00D75DB6"/>
    <w:rsid w:val="00D77B35"/>
    <w:rsid w:val="00D81576"/>
    <w:rsid w:val="00D81705"/>
    <w:rsid w:val="00D82459"/>
    <w:rsid w:val="00D86070"/>
    <w:rsid w:val="00D93904"/>
    <w:rsid w:val="00DB0561"/>
    <w:rsid w:val="00DB1D88"/>
    <w:rsid w:val="00DB456A"/>
    <w:rsid w:val="00DB4767"/>
    <w:rsid w:val="00DB5E1F"/>
    <w:rsid w:val="00DC4EC6"/>
    <w:rsid w:val="00DC6D69"/>
    <w:rsid w:val="00DD19AA"/>
    <w:rsid w:val="00DD69AB"/>
    <w:rsid w:val="00DD701E"/>
    <w:rsid w:val="00DE4DEC"/>
    <w:rsid w:val="00DE74E5"/>
    <w:rsid w:val="00DF0584"/>
    <w:rsid w:val="00DF3A19"/>
    <w:rsid w:val="00DF5AED"/>
    <w:rsid w:val="00DF7B00"/>
    <w:rsid w:val="00E027A8"/>
    <w:rsid w:val="00E02F1B"/>
    <w:rsid w:val="00E0578E"/>
    <w:rsid w:val="00E062BF"/>
    <w:rsid w:val="00E06E42"/>
    <w:rsid w:val="00E102D6"/>
    <w:rsid w:val="00E12FF5"/>
    <w:rsid w:val="00E137B2"/>
    <w:rsid w:val="00E139B8"/>
    <w:rsid w:val="00E217C9"/>
    <w:rsid w:val="00E221D6"/>
    <w:rsid w:val="00E31025"/>
    <w:rsid w:val="00E36606"/>
    <w:rsid w:val="00E3769E"/>
    <w:rsid w:val="00E54390"/>
    <w:rsid w:val="00E6270C"/>
    <w:rsid w:val="00E62F74"/>
    <w:rsid w:val="00E661EF"/>
    <w:rsid w:val="00E70D00"/>
    <w:rsid w:val="00E717CC"/>
    <w:rsid w:val="00E75349"/>
    <w:rsid w:val="00E80EAC"/>
    <w:rsid w:val="00E81A17"/>
    <w:rsid w:val="00E83063"/>
    <w:rsid w:val="00E83B45"/>
    <w:rsid w:val="00E84A1B"/>
    <w:rsid w:val="00E864F1"/>
    <w:rsid w:val="00E92452"/>
    <w:rsid w:val="00E934C3"/>
    <w:rsid w:val="00E93D6C"/>
    <w:rsid w:val="00E941E8"/>
    <w:rsid w:val="00EA026B"/>
    <w:rsid w:val="00EA4C04"/>
    <w:rsid w:val="00EB092A"/>
    <w:rsid w:val="00EB54FC"/>
    <w:rsid w:val="00EC1260"/>
    <w:rsid w:val="00EC361D"/>
    <w:rsid w:val="00EC7750"/>
    <w:rsid w:val="00ED0E17"/>
    <w:rsid w:val="00ED4575"/>
    <w:rsid w:val="00ED5D57"/>
    <w:rsid w:val="00EE487B"/>
    <w:rsid w:val="00EE6210"/>
    <w:rsid w:val="00EF0ADE"/>
    <w:rsid w:val="00EF1A14"/>
    <w:rsid w:val="00EF78BD"/>
    <w:rsid w:val="00F018BC"/>
    <w:rsid w:val="00F0257D"/>
    <w:rsid w:val="00F03A71"/>
    <w:rsid w:val="00F0418A"/>
    <w:rsid w:val="00F12973"/>
    <w:rsid w:val="00F149BE"/>
    <w:rsid w:val="00F23399"/>
    <w:rsid w:val="00F3163F"/>
    <w:rsid w:val="00F3466A"/>
    <w:rsid w:val="00F35214"/>
    <w:rsid w:val="00F51197"/>
    <w:rsid w:val="00F5508D"/>
    <w:rsid w:val="00F56140"/>
    <w:rsid w:val="00F5701A"/>
    <w:rsid w:val="00F57FE8"/>
    <w:rsid w:val="00F60A3C"/>
    <w:rsid w:val="00F60C70"/>
    <w:rsid w:val="00F64361"/>
    <w:rsid w:val="00F64F98"/>
    <w:rsid w:val="00F65217"/>
    <w:rsid w:val="00F676FE"/>
    <w:rsid w:val="00F73097"/>
    <w:rsid w:val="00F900A6"/>
    <w:rsid w:val="00F923C7"/>
    <w:rsid w:val="00F924CD"/>
    <w:rsid w:val="00F93D38"/>
    <w:rsid w:val="00F947E3"/>
    <w:rsid w:val="00F96CD8"/>
    <w:rsid w:val="00FA3338"/>
    <w:rsid w:val="00FB7E70"/>
    <w:rsid w:val="00FC0450"/>
    <w:rsid w:val="00FC18BF"/>
    <w:rsid w:val="00FC1C72"/>
    <w:rsid w:val="00FC413B"/>
    <w:rsid w:val="00FC7109"/>
    <w:rsid w:val="00FD0005"/>
    <w:rsid w:val="00FD0C3B"/>
    <w:rsid w:val="00FD4327"/>
    <w:rsid w:val="00FE573D"/>
    <w:rsid w:val="00FE670F"/>
    <w:rsid w:val="00FF015F"/>
    <w:rsid w:val="00FF097C"/>
    <w:rsid w:val="00FF2B8C"/>
    <w:rsid w:val="00FF2FB3"/>
    <w:rsid w:val="00FF39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B38AF10-11D2-4E31-A503-D89F5A57A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A66"/>
    <w:rPr>
      <w:rFonts w:ascii="Comic Sans MS" w:hAnsi="Comic Sans MS"/>
      <w:b/>
    </w:rPr>
  </w:style>
  <w:style w:type="paragraph" w:styleId="Heading1">
    <w:name w:val="heading 1"/>
    <w:basedOn w:val="Normal"/>
    <w:next w:val="Normal"/>
    <w:link w:val="Heading1Char"/>
    <w:qFormat/>
    <w:rsid w:val="00A67D5B"/>
    <w:pPr>
      <w:keepNext/>
      <w:spacing w:before="240" w:after="60"/>
      <w:outlineLvl w:val="0"/>
    </w:pPr>
    <w:rPr>
      <w:rFonts w:asciiTheme="majorHAnsi" w:eastAsiaTheme="majorEastAsia" w:hAnsiTheme="majorHAnsi" w:cstheme="majorBidi"/>
      <w:bCs/>
      <w:kern w:val="32"/>
      <w:sz w:val="32"/>
      <w:szCs w:val="32"/>
    </w:rPr>
  </w:style>
  <w:style w:type="paragraph" w:styleId="Heading3">
    <w:name w:val="heading 3"/>
    <w:basedOn w:val="Normal"/>
    <w:next w:val="Normal"/>
    <w:qFormat/>
    <w:rsid w:val="003A2A66"/>
    <w:pPr>
      <w:keepNext/>
      <w:ind w:left="-1440"/>
      <w:outlineLvl w:val="2"/>
    </w:pPr>
    <w:rPr>
      <w:rFonts w:ascii="Arial" w:hAnsi="Arial"/>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2A66"/>
    <w:rPr>
      <w:color w:val="0000FF"/>
      <w:u w:val="single"/>
    </w:rPr>
  </w:style>
  <w:style w:type="paragraph" w:styleId="Header">
    <w:name w:val="header"/>
    <w:basedOn w:val="Normal"/>
    <w:link w:val="HeaderChar"/>
    <w:rsid w:val="00E93D6C"/>
    <w:pPr>
      <w:tabs>
        <w:tab w:val="center" w:pos="4680"/>
        <w:tab w:val="right" w:pos="9360"/>
      </w:tabs>
    </w:pPr>
  </w:style>
  <w:style w:type="character" w:customStyle="1" w:styleId="HeaderChar">
    <w:name w:val="Header Char"/>
    <w:basedOn w:val="DefaultParagraphFont"/>
    <w:link w:val="Header"/>
    <w:rsid w:val="00E93D6C"/>
    <w:rPr>
      <w:rFonts w:ascii="Comic Sans MS" w:hAnsi="Comic Sans MS"/>
      <w:b/>
    </w:rPr>
  </w:style>
  <w:style w:type="paragraph" w:styleId="Footer">
    <w:name w:val="footer"/>
    <w:basedOn w:val="Normal"/>
    <w:link w:val="FooterChar"/>
    <w:uiPriority w:val="99"/>
    <w:rsid w:val="00E93D6C"/>
    <w:pPr>
      <w:tabs>
        <w:tab w:val="center" w:pos="4680"/>
        <w:tab w:val="right" w:pos="9360"/>
      </w:tabs>
    </w:pPr>
  </w:style>
  <w:style w:type="character" w:customStyle="1" w:styleId="FooterChar">
    <w:name w:val="Footer Char"/>
    <w:basedOn w:val="DefaultParagraphFont"/>
    <w:link w:val="Footer"/>
    <w:uiPriority w:val="99"/>
    <w:rsid w:val="00E93D6C"/>
    <w:rPr>
      <w:rFonts w:ascii="Comic Sans MS" w:hAnsi="Comic Sans MS"/>
      <w:b/>
    </w:rPr>
  </w:style>
  <w:style w:type="paragraph" w:styleId="BalloonText">
    <w:name w:val="Balloon Text"/>
    <w:basedOn w:val="Normal"/>
    <w:link w:val="BalloonTextChar"/>
    <w:rsid w:val="00F23399"/>
    <w:rPr>
      <w:rFonts w:ascii="Tahoma" w:hAnsi="Tahoma" w:cs="Tahoma"/>
      <w:sz w:val="16"/>
      <w:szCs w:val="16"/>
    </w:rPr>
  </w:style>
  <w:style w:type="character" w:customStyle="1" w:styleId="BalloonTextChar">
    <w:name w:val="Balloon Text Char"/>
    <w:basedOn w:val="DefaultParagraphFont"/>
    <w:link w:val="BalloonText"/>
    <w:rsid w:val="00F23399"/>
    <w:rPr>
      <w:rFonts w:ascii="Tahoma" w:hAnsi="Tahoma" w:cs="Tahoma"/>
      <w:b/>
      <w:sz w:val="16"/>
      <w:szCs w:val="16"/>
    </w:rPr>
  </w:style>
  <w:style w:type="character" w:customStyle="1" w:styleId="Heading1Char">
    <w:name w:val="Heading 1 Char"/>
    <w:basedOn w:val="DefaultParagraphFont"/>
    <w:link w:val="Heading1"/>
    <w:uiPriority w:val="9"/>
    <w:rsid w:val="00A67D5B"/>
    <w:rPr>
      <w:rFonts w:asciiTheme="majorHAnsi" w:eastAsiaTheme="majorEastAsia" w:hAnsiTheme="majorHAnsi" w:cstheme="majorBidi"/>
      <w:b/>
      <w:bCs/>
      <w:kern w:val="32"/>
      <w:sz w:val="32"/>
      <w:szCs w:val="32"/>
    </w:rPr>
  </w:style>
  <w:style w:type="paragraph" w:styleId="Date">
    <w:name w:val="Date"/>
    <w:basedOn w:val="Normal"/>
    <w:next w:val="Normal"/>
    <w:link w:val="DateChar"/>
    <w:rsid w:val="00A67D5B"/>
    <w:pPr>
      <w:jc w:val="center"/>
    </w:pPr>
    <w:rPr>
      <w:rFonts w:ascii="Times New Roman" w:hAnsi="Times New Roman"/>
      <w:b w:val="0"/>
      <w:sz w:val="24"/>
      <w:szCs w:val="24"/>
    </w:rPr>
  </w:style>
  <w:style w:type="character" w:customStyle="1" w:styleId="DateChar">
    <w:name w:val="Date Char"/>
    <w:basedOn w:val="DefaultParagraphFont"/>
    <w:link w:val="Date"/>
    <w:rsid w:val="00A67D5B"/>
    <w:rPr>
      <w:sz w:val="24"/>
      <w:szCs w:val="24"/>
    </w:rPr>
  </w:style>
  <w:style w:type="paragraph" w:customStyle="1" w:styleId="Time">
    <w:name w:val="Time"/>
    <w:basedOn w:val="Date"/>
    <w:next w:val="Normal"/>
    <w:rsid w:val="00A67D5B"/>
    <w:pPr>
      <w:spacing w:after="480"/>
    </w:pPr>
  </w:style>
  <w:style w:type="paragraph" w:styleId="ListNumber">
    <w:name w:val="List Number"/>
    <w:basedOn w:val="Normal"/>
    <w:rsid w:val="00A67D5B"/>
    <w:pPr>
      <w:numPr>
        <w:numId w:val="1"/>
      </w:numPr>
      <w:spacing w:before="240"/>
      <w:ind w:left="187" w:hanging="187"/>
    </w:pPr>
    <w:rPr>
      <w:rFonts w:ascii="Times New Roman" w:hAnsi="Times New Roman"/>
      <w:b w:val="0"/>
      <w:sz w:val="24"/>
      <w:szCs w:val="24"/>
    </w:rPr>
  </w:style>
  <w:style w:type="paragraph" w:styleId="ListParagraph">
    <w:name w:val="List Paragraph"/>
    <w:basedOn w:val="Normal"/>
    <w:uiPriority w:val="34"/>
    <w:qFormat/>
    <w:rsid w:val="00A67D5B"/>
    <w:pPr>
      <w:ind w:left="720"/>
    </w:pPr>
    <w:rPr>
      <w:rFonts w:ascii="Times New Roman" w:hAnsi="Times New Roman"/>
      <w:b w:val="0"/>
      <w:sz w:val="24"/>
      <w:szCs w:val="24"/>
    </w:rPr>
  </w:style>
  <w:style w:type="character" w:styleId="FollowedHyperlink">
    <w:name w:val="FollowedHyperlink"/>
    <w:basedOn w:val="DefaultParagraphFont"/>
    <w:rsid w:val="008B3339"/>
    <w:rPr>
      <w:color w:val="800080" w:themeColor="followedHyperlink"/>
      <w:u w:val="single"/>
    </w:rPr>
  </w:style>
  <w:style w:type="character" w:customStyle="1" w:styleId="Mention">
    <w:name w:val="Mention"/>
    <w:basedOn w:val="DefaultParagraphFont"/>
    <w:uiPriority w:val="99"/>
    <w:semiHidden/>
    <w:unhideWhenUsed/>
    <w:rsid w:val="00DE4DE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08858">
      <w:bodyDiv w:val="1"/>
      <w:marLeft w:val="0"/>
      <w:marRight w:val="0"/>
      <w:marTop w:val="0"/>
      <w:marBottom w:val="0"/>
      <w:divBdr>
        <w:top w:val="none" w:sz="0" w:space="0" w:color="auto"/>
        <w:left w:val="none" w:sz="0" w:space="0" w:color="auto"/>
        <w:bottom w:val="none" w:sz="0" w:space="0" w:color="auto"/>
        <w:right w:val="none" w:sz="0" w:space="0" w:color="auto"/>
      </w:divBdr>
    </w:div>
    <w:div w:id="199174743">
      <w:bodyDiv w:val="1"/>
      <w:marLeft w:val="0"/>
      <w:marRight w:val="0"/>
      <w:marTop w:val="0"/>
      <w:marBottom w:val="0"/>
      <w:divBdr>
        <w:top w:val="none" w:sz="0" w:space="0" w:color="auto"/>
        <w:left w:val="none" w:sz="0" w:space="0" w:color="auto"/>
        <w:bottom w:val="none" w:sz="0" w:space="0" w:color="auto"/>
        <w:right w:val="none" w:sz="0" w:space="0" w:color="auto"/>
      </w:divBdr>
    </w:div>
    <w:div w:id="1151672819">
      <w:bodyDiv w:val="1"/>
      <w:marLeft w:val="0"/>
      <w:marRight w:val="0"/>
      <w:marTop w:val="0"/>
      <w:marBottom w:val="0"/>
      <w:divBdr>
        <w:top w:val="none" w:sz="0" w:space="0" w:color="auto"/>
        <w:left w:val="none" w:sz="0" w:space="0" w:color="auto"/>
        <w:bottom w:val="none" w:sz="0" w:space="0" w:color="auto"/>
        <w:right w:val="none" w:sz="0" w:space="0" w:color="auto"/>
      </w:divBdr>
    </w:div>
    <w:div w:id="1483306215">
      <w:bodyDiv w:val="1"/>
      <w:marLeft w:val="0"/>
      <w:marRight w:val="0"/>
      <w:marTop w:val="0"/>
      <w:marBottom w:val="0"/>
      <w:divBdr>
        <w:top w:val="none" w:sz="0" w:space="0" w:color="auto"/>
        <w:left w:val="none" w:sz="0" w:space="0" w:color="auto"/>
        <w:bottom w:val="none" w:sz="0" w:space="0" w:color="auto"/>
        <w:right w:val="none" w:sz="0" w:space="0" w:color="auto"/>
      </w:divBdr>
    </w:div>
    <w:div w:id="178291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osbllc@roadrunner.com" TargetMode="External"/><Relationship Id="rId18" Type="http://schemas.openxmlformats.org/officeDocument/2006/relationships/hyperlink" Target="file:///C:\Users\Dennis%20J\AppData\Local\Microsoft\Windows\INetCache\Content.Outlook\5YELWOSW\workingdogs10@yahoo.com" TargetMode="External"/><Relationship Id="rId3" Type="http://schemas.openxmlformats.org/officeDocument/2006/relationships/styles" Target="styles.xml"/><Relationship Id="rId21" Type="http://schemas.openxmlformats.org/officeDocument/2006/relationships/hyperlink" Target="mailto:osbllc@roadrunner.com" TargetMode="External"/><Relationship Id="rId7" Type="http://schemas.openxmlformats.org/officeDocument/2006/relationships/endnotes" Target="endnotes.xml"/><Relationship Id="rId12" Type="http://schemas.openxmlformats.org/officeDocument/2006/relationships/hyperlink" Target="file:///C:\Users\Dennis%20J\AppData\Local\Microsoft\Windows\INetCache\Content.Outlook\5YELWOSW\djoannides2@gmail.com" TargetMode="External"/><Relationship Id="rId17" Type="http://schemas.openxmlformats.org/officeDocument/2006/relationships/hyperlink" Target="file:///C:\Users\Dennis%20J\AppData\Local\Microsoft\Windows\INetCache\Content.Outlook\5YELWOSW\gigvicky@ao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hyperlink" Target="file:///C:\Users\Dennis%20J\AppData\Local\Microsoft\Windows\INetCache\Content.Outlook\5YELWOSW\djoannides2@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jmeissner@yahoo.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20.emf"/><Relationship Id="rId10" Type="http://schemas.openxmlformats.org/officeDocument/2006/relationships/hyperlink" Target="file:///C:\Users\Dennis%20J\AppData\Local\Microsoft\Windows\INetCache\Content.Outlook\5YELWOSW\workingdogs10@yahoo.com" TargetMode="External"/><Relationship Id="rId19" Type="http://schemas.openxmlformats.org/officeDocument/2006/relationships/hyperlink" Target="mailto:kjmeissner@yahoo.com" TargetMode="External"/><Relationship Id="rId4" Type="http://schemas.openxmlformats.org/officeDocument/2006/relationships/settings" Target="settings.xml"/><Relationship Id="rId9" Type="http://schemas.openxmlformats.org/officeDocument/2006/relationships/hyperlink" Target="file:///C:\Users\Dennis%20J\AppData\Local\Microsoft\Windows\INetCache\Content.Outlook\5YELWOSW\gigvicky@aol.com" TargetMode="External"/><Relationship Id="rId14" Type="http://schemas.openxmlformats.org/officeDocument/2006/relationships/hyperlink" Target="file:///C:\Users\Dennis%20J\AppData\Local\Microsoft\Windows\INetCache\Content.Outlook\5YELWOSW\besbeam@hotmail.com" TargetMode="External"/><Relationship Id="rId22" Type="http://schemas.openxmlformats.org/officeDocument/2006/relationships/hyperlink" Target="file:///C:\Users\Dennis%20J\AppData\Local\Microsoft\Windows\INetCache\Content.Outlook\5YELWOSW\besbeam@hot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nnis%20J\Documents\Custom%20Office%20Templates\Field%20Trial%20Cmt%20Stationery-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C4B51-2DCE-4D4D-A855-F8B0A16B7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Field Trial Cmt Stationery-2</Template>
  <TotalTime>0</TotalTime>
  <Pages>3</Pages>
  <Words>1288</Words>
  <Characters>7347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talefeathers</Company>
  <LinksUpToDate>false</LinksUpToDate>
  <CharactersWithSpaces>8618</CharactersWithSpaces>
  <SharedDoc>false</SharedDoc>
  <HLinks>
    <vt:vector size="42" baseType="variant">
      <vt:variant>
        <vt:i4>786539</vt:i4>
      </vt:variant>
      <vt:variant>
        <vt:i4>18</vt:i4>
      </vt:variant>
      <vt:variant>
        <vt:i4>0</vt:i4>
      </vt:variant>
      <vt:variant>
        <vt:i4>5</vt:i4>
      </vt:variant>
      <vt:variant>
        <vt:lpwstr>besbeam@hotmail.com</vt:lpwstr>
      </vt:variant>
      <vt:variant>
        <vt:lpwstr/>
      </vt:variant>
      <vt:variant>
        <vt:i4>3080221</vt:i4>
      </vt:variant>
      <vt:variant>
        <vt:i4>15</vt:i4>
      </vt:variant>
      <vt:variant>
        <vt:i4>0</vt:i4>
      </vt:variant>
      <vt:variant>
        <vt:i4>5</vt:i4>
      </vt:variant>
      <vt:variant>
        <vt:lpwstr>mailto:osbllc@roadrunner.com</vt:lpwstr>
      </vt:variant>
      <vt:variant>
        <vt:lpwstr/>
      </vt:variant>
      <vt:variant>
        <vt:i4>7798866</vt:i4>
      </vt:variant>
      <vt:variant>
        <vt:i4>12</vt:i4>
      </vt:variant>
      <vt:variant>
        <vt:i4>0</vt:i4>
      </vt:variant>
      <vt:variant>
        <vt:i4>5</vt:i4>
      </vt:variant>
      <vt:variant>
        <vt:lpwstr>djoannides2@gmail.com</vt:lpwstr>
      </vt:variant>
      <vt:variant>
        <vt:lpwstr/>
      </vt:variant>
      <vt:variant>
        <vt:i4>7733261</vt:i4>
      </vt:variant>
      <vt:variant>
        <vt:i4>9</vt:i4>
      </vt:variant>
      <vt:variant>
        <vt:i4>0</vt:i4>
      </vt:variant>
      <vt:variant>
        <vt:i4>5</vt:i4>
      </vt:variant>
      <vt:variant>
        <vt:lpwstr>pkjmeissner@yahoo.com</vt:lpwstr>
      </vt:variant>
      <vt:variant>
        <vt:lpwstr/>
      </vt:variant>
      <vt:variant>
        <vt:i4>5701690</vt:i4>
      </vt:variant>
      <vt:variant>
        <vt:i4>6</vt:i4>
      </vt:variant>
      <vt:variant>
        <vt:i4>0</vt:i4>
      </vt:variant>
      <vt:variant>
        <vt:i4>5</vt:i4>
      </vt:variant>
      <vt:variant>
        <vt:lpwstr>workingdogs10@yahoo.com</vt:lpwstr>
      </vt:variant>
      <vt:variant>
        <vt:lpwstr/>
      </vt:variant>
      <vt:variant>
        <vt:i4>393324</vt:i4>
      </vt:variant>
      <vt:variant>
        <vt:i4>3</vt:i4>
      </vt:variant>
      <vt:variant>
        <vt:i4>0</vt:i4>
      </vt:variant>
      <vt:variant>
        <vt:i4>5</vt:i4>
      </vt:variant>
      <vt:variant>
        <vt:lpwstr>gigvicky@aol.com</vt:lpwstr>
      </vt:variant>
      <vt:variant>
        <vt:lpwstr/>
      </vt:variant>
      <vt:variant>
        <vt:i4>8126591</vt:i4>
      </vt:variant>
      <vt:variant>
        <vt:i4>0</vt:i4>
      </vt:variant>
      <vt:variant>
        <vt:i4>0</vt:i4>
      </vt:variant>
      <vt:variant>
        <vt:i4>5</vt:i4>
      </vt:variant>
      <vt:variant>
        <vt:lpwstr>http://www.ecsca.info/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J</dc:creator>
  <cp:keywords/>
  <cp:lastModifiedBy>Bethann Wiley</cp:lastModifiedBy>
  <cp:revision>2</cp:revision>
  <cp:lastPrinted>2016-02-11T01:14:00Z</cp:lastPrinted>
  <dcterms:created xsi:type="dcterms:W3CDTF">2017-09-28T00:13:00Z</dcterms:created>
  <dcterms:modified xsi:type="dcterms:W3CDTF">2017-09-28T00:13:00Z</dcterms:modified>
</cp:coreProperties>
</file>