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CD88" w14:textId="77777777" w:rsidR="007D5836" w:rsidRPr="00D679C8" w:rsidRDefault="00C9466A" w:rsidP="00620AE8">
      <w:pPr>
        <w:pStyle w:val="Heading1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545EB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065F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66C4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C698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3203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F7CD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E24B4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75F9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01A66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924B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B7BE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26A1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679C8" w:rsidRPr="00D679C8">
        <w:rPr>
          <w:rFonts w:ascii="Times New Roman" w:hAnsi="Times New Roman" w:cs="Times New Roman"/>
          <w:i w:val="0"/>
          <w:sz w:val="28"/>
          <w:szCs w:val="28"/>
        </w:rPr>
        <w:t>English Cocker Spaniel Club of America</w:t>
      </w:r>
    </w:p>
    <w:p w14:paraId="6D8B9EE3" w14:textId="77777777" w:rsidR="00D679C8" w:rsidRPr="00D679C8" w:rsidRDefault="00D679C8" w:rsidP="00D679C8">
      <w:pPr>
        <w:jc w:val="center"/>
        <w:rPr>
          <w:b/>
          <w:sz w:val="28"/>
          <w:szCs w:val="28"/>
        </w:rPr>
      </w:pPr>
      <w:r w:rsidRPr="00D679C8">
        <w:rPr>
          <w:b/>
          <w:sz w:val="28"/>
          <w:szCs w:val="28"/>
        </w:rPr>
        <w:t>Field Trial Committee</w:t>
      </w:r>
    </w:p>
    <w:p w14:paraId="205B6B6B" w14:textId="77777777" w:rsidR="00554276" w:rsidRDefault="00137603" w:rsidP="00620AE8">
      <w:pPr>
        <w:pStyle w:val="Heading1"/>
        <w:rPr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sz w:val="28"/>
          <w:szCs w:val="28"/>
        </w:rPr>
        <w:t>Ju</w:t>
      </w:r>
      <w:r w:rsidR="00FC2077">
        <w:rPr>
          <w:rFonts w:ascii="Times New Roman" w:hAnsi="Times New Roman" w:cs="Times New Roman"/>
          <w:b w:val="0"/>
          <w:i w:val="0"/>
          <w:sz w:val="28"/>
          <w:szCs w:val="28"/>
        </w:rPr>
        <w:t>ly 20</w:t>
      </w:r>
      <w:r w:rsidR="00E17913">
        <w:rPr>
          <w:rFonts w:ascii="Times New Roman" w:hAnsi="Times New Roman" w:cs="Times New Roman"/>
          <w:b w:val="0"/>
          <w:i w:val="0"/>
          <w:sz w:val="28"/>
          <w:szCs w:val="28"/>
        </w:rPr>
        <w:t>, 2021</w:t>
      </w:r>
      <w:r w:rsidR="00876BD1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554276" w:rsidRPr="00D679C8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Meeting </w:t>
      </w:r>
      <w:r w:rsidR="005C4535">
        <w:rPr>
          <w:rFonts w:ascii="Times New Roman" w:hAnsi="Times New Roman" w:cs="Times New Roman"/>
          <w:b w:val="0"/>
          <w:i w:val="0"/>
          <w:sz w:val="28"/>
          <w:szCs w:val="28"/>
        </w:rPr>
        <w:t>Minutes</w:t>
      </w:r>
    </w:p>
    <w:p w14:paraId="6E34B292" w14:textId="77777777" w:rsidR="005C4535" w:rsidRPr="005C4535" w:rsidRDefault="005C4535" w:rsidP="005C4535"/>
    <w:p w14:paraId="76B38EE9" w14:textId="77777777" w:rsidR="004A1B0D" w:rsidRDefault="00D679C8" w:rsidP="00E711C0">
      <w:pPr>
        <w:pStyle w:val="Time"/>
        <w:jc w:val="left"/>
      </w:pPr>
      <w:r>
        <w:t>Members Present:</w:t>
      </w:r>
      <w:r w:rsidR="00ED6E1C">
        <w:t xml:space="preserve">  Dawn Schuster </w:t>
      </w:r>
      <w:r w:rsidR="00692D52" w:rsidRPr="00692D52">
        <w:t xml:space="preserve">___ </w:t>
      </w:r>
      <w:r w:rsidR="00E17913">
        <w:t xml:space="preserve">Ted </w:t>
      </w:r>
      <w:r w:rsidR="00B92657">
        <w:t>McCue (</w:t>
      </w:r>
      <w:r w:rsidR="00C708F8">
        <w:t>E</w:t>
      </w:r>
      <w:r w:rsidR="00B92657">
        <w:t>)</w:t>
      </w:r>
      <w:r w:rsidR="00B92657" w:rsidRPr="00692D52">
        <w:t xml:space="preserve"> </w:t>
      </w:r>
      <w:r w:rsidR="00692D52" w:rsidRPr="00692D52">
        <w:t xml:space="preserve">___ </w:t>
      </w:r>
      <w:r w:rsidR="00E17913">
        <w:t>Susan Sarracino-Deihl</w:t>
      </w:r>
      <w:r w:rsidR="00C708F8">
        <w:t>(C</w:t>
      </w:r>
      <w:r w:rsidR="00B92657">
        <w:t>)</w:t>
      </w:r>
      <w:r w:rsidR="00B92657" w:rsidRPr="00692D52">
        <w:t xml:space="preserve"> _</w:t>
      </w:r>
      <w:r w:rsidR="00692D52" w:rsidRPr="00692D52">
        <w:t xml:space="preserve">__ </w:t>
      </w:r>
      <w:r w:rsidR="008B32FC">
        <w:br/>
      </w:r>
      <w:r w:rsidR="00ED6E1C">
        <w:t>Cheryl Dooley</w:t>
      </w:r>
      <w:r w:rsidR="00C708F8">
        <w:t>(W)</w:t>
      </w:r>
      <w:r w:rsidR="00ED6E1C">
        <w:t xml:space="preserve"> </w:t>
      </w:r>
      <w:r w:rsidR="00692D52" w:rsidRPr="00692D52">
        <w:t xml:space="preserve">____ </w:t>
      </w:r>
      <w:r w:rsidR="00ED6E1C">
        <w:t xml:space="preserve">    </w:t>
      </w:r>
      <w:r w:rsidR="00C708F8">
        <w:t xml:space="preserve">members at Large: </w:t>
      </w:r>
      <w:r w:rsidR="00AB2FE1">
        <w:t>Pat Kelih</w:t>
      </w:r>
      <w:r w:rsidR="00692D52">
        <w:t xml:space="preserve">er____ </w:t>
      </w:r>
      <w:r w:rsidR="00ED6E1C">
        <w:t xml:space="preserve">Chris Dartt </w:t>
      </w:r>
      <w:r w:rsidR="00692D52">
        <w:t xml:space="preserve">____ </w:t>
      </w:r>
      <w:r w:rsidR="00C139BF">
        <w:t>Ron Bullock</w:t>
      </w:r>
      <w:r w:rsidR="00692D52">
        <w:t>_____</w:t>
      </w:r>
      <w:r w:rsidR="00FC2077">
        <w:br/>
      </w:r>
    </w:p>
    <w:p w14:paraId="617E74DB" w14:textId="77777777" w:rsidR="00876BD1" w:rsidRPr="00BE78BF" w:rsidRDefault="00A4511E" w:rsidP="004A1B0D">
      <w:pPr>
        <w:pStyle w:val="ListNumber"/>
      </w:pPr>
      <w:r w:rsidRPr="00BE78BF">
        <w:rPr>
          <w:b/>
          <w:bCs/>
        </w:rPr>
        <w:t>Call to order</w:t>
      </w:r>
      <w:r w:rsidR="00765CA9" w:rsidRPr="00BE78BF">
        <w:t xml:space="preserve"> </w:t>
      </w:r>
      <w:r w:rsidR="00B40A60" w:rsidRPr="00BE78BF">
        <w:t>5</w:t>
      </w:r>
      <w:r w:rsidR="00BE78BF" w:rsidRPr="00BE78BF">
        <w:t>:35 C</w:t>
      </w:r>
      <w:r w:rsidR="00B40A60" w:rsidRPr="00BE78BF">
        <w:t>entral</w:t>
      </w:r>
      <w:r w:rsidR="00BE78BF" w:rsidRPr="00BE78BF">
        <w:t xml:space="preserve"> Time</w:t>
      </w:r>
    </w:p>
    <w:p w14:paraId="4B55EB45" w14:textId="77777777" w:rsidR="00B40A60" w:rsidRPr="00BE78BF" w:rsidRDefault="00401F14" w:rsidP="00BE78BF">
      <w:pPr>
        <w:pStyle w:val="ListNumber"/>
        <w:numPr>
          <w:ilvl w:val="0"/>
          <w:numId w:val="0"/>
        </w:numPr>
      </w:pPr>
      <w:r w:rsidRPr="00BE78BF">
        <w:t>Dawn reported that ou</w:t>
      </w:r>
      <w:r w:rsidR="00BE78BF" w:rsidRPr="00BE78BF">
        <w:t>r</w:t>
      </w:r>
      <w:r w:rsidRPr="00BE78BF">
        <w:t xml:space="preserve"> expected g</w:t>
      </w:r>
      <w:r w:rsidR="00B40A60" w:rsidRPr="00BE78BF">
        <w:t xml:space="preserve">uests </w:t>
      </w:r>
      <w:r w:rsidRPr="00BE78BF">
        <w:t>were not able to make it to this</w:t>
      </w:r>
      <w:r w:rsidR="00B40A60" w:rsidRPr="00BE78BF">
        <w:t xml:space="preserve"> month</w:t>
      </w:r>
      <w:r w:rsidR="00C66E7B">
        <w:t>’s</w:t>
      </w:r>
      <w:r w:rsidRPr="00BE78BF">
        <w:t xml:space="preserve"> meeting but have committed for</w:t>
      </w:r>
      <w:r w:rsidR="00BE78BF" w:rsidRPr="00BE78BF">
        <w:t xml:space="preserve"> </w:t>
      </w:r>
      <w:r w:rsidRPr="00BE78BF">
        <w:t>August.</w:t>
      </w:r>
      <w:r w:rsidR="00B40A60" w:rsidRPr="00BE78BF">
        <w:t xml:space="preserve">  </w:t>
      </w:r>
    </w:p>
    <w:p w14:paraId="3A2F9D9E" w14:textId="77777777" w:rsidR="00AC2FC7" w:rsidRPr="00BE78BF" w:rsidRDefault="00137603" w:rsidP="004A1B0D">
      <w:pPr>
        <w:pStyle w:val="ListNumber"/>
      </w:pPr>
      <w:r w:rsidRPr="00BE78BF">
        <w:rPr>
          <w:b/>
          <w:bCs/>
        </w:rPr>
        <w:t>Approve the minutes</w:t>
      </w:r>
      <w:r w:rsidR="000D6CF7" w:rsidRPr="00BE78BF">
        <w:t xml:space="preserve"> </w:t>
      </w:r>
    </w:p>
    <w:p w14:paraId="4FBE9149" w14:textId="77777777" w:rsidR="00B40A60" w:rsidRPr="00BE78BF" w:rsidRDefault="00B40A60" w:rsidP="00B40A60">
      <w:pPr>
        <w:pStyle w:val="ListNumber"/>
        <w:numPr>
          <w:ilvl w:val="0"/>
          <w:numId w:val="0"/>
        </w:numPr>
        <w:ind w:left="180" w:hanging="180"/>
      </w:pPr>
      <w:r w:rsidRPr="00BE78BF">
        <w:t>Approved via email</w:t>
      </w:r>
      <w:r w:rsidR="00401F14" w:rsidRPr="00BE78BF">
        <w:t xml:space="preserve"> prior to the meeting</w:t>
      </w:r>
    </w:p>
    <w:p w14:paraId="5CD88405" w14:textId="77777777" w:rsidR="00AC2FC7" w:rsidRPr="00BE78BF" w:rsidRDefault="00AC2FC7" w:rsidP="004A1B0D">
      <w:pPr>
        <w:pStyle w:val="ListNumber"/>
        <w:rPr>
          <w:b/>
          <w:bCs/>
        </w:rPr>
      </w:pPr>
      <w:r w:rsidRPr="00BE78BF">
        <w:rPr>
          <w:b/>
          <w:bCs/>
        </w:rPr>
        <w:t>Approve the agenda</w:t>
      </w:r>
    </w:p>
    <w:p w14:paraId="794DA03C" w14:textId="77777777" w:rsidR="00B40A60" w:rsidRPr="00BE78BF" w:rsidRDefault="00401F14" w:rsidP="00B40A60">
      <w:pPr>
        <w:pStyle w:val="ListNumber"/>
        <w:numPr>
          <w:ilvl w:val="0"/>
          <w:numId w:val="0"/>
        </w:numPr>
        <w:ind w:left="180"/>
      </w:pPr>
      <w:r w:rsidRPr="00BE78BF">
        <w:t>Susan ask</w:t>
      </w:r>
      <w:r w:rsidR="00C66E7B">
        <w:t>ed</w:t>
      </w:r>
      <w:r w:rsidRPr="00BE78BF">
        <w:t xml:space="preserve"> that under</w:t>
      </w:r>
      <w:r w:rsidR="00B40A60" w:rsidRPr="00BE78BF">
        <w:t xml:space="preserve"> new business </w:t>
      </w:r>
      <w:r w:rsidRPr="00BE78BF">
        <w:t>we add an item regarding trophies.</w:t>
      </w:r>
    </w:p>
    <w:p w14:paraId="320917A2" w14:textId="77777777" w:rsidR="00B40A60" w:rsidRPr="00BE78BF" w:rsidRDefault="00401F14" w:rsidP="00B40A60">
      <w:pPr>
        <w:pStyle w:val="ListNumber"/>
        <w:numPr>
          <w:ilvl w:val="0"/>
          <w:numId w:val="0"/>
        </w:numPr>
        <w:ind w:left="180"/>
        <w:rPr>
          <w:i/>
          <w:iCs/>
        </w:rPr>
      </w:pPr>
      <w:r w:rsidRPr="00BE78BF">
        <w:rPr>
          <w:i/>
          <w:iCs/>
        </w:rPr>
        <w:t xml:space="preserve">Motion </w:t>
      </w:r>
      <w:r w:rsidR="00BE78BF" w:rsidRPr="00BE78BF">
        <w:rPr>
          <w:i/>
          <w:iCs/>
        </w:rPr>
        <w:t xml:space="preserve">to approve the agenda as modified.  Motion by </w:t>
      </w:r>
      <w:r w:rsidRPr="00BE78BF">
        <w:rPr>
          <w:i/>
          <w:iCs/>
        </w:rPr>
        <w:t>Cheryl</w:t>
      </w:r>
      <w:r w:rsidR="00BE78BF" w:rsidRPr="00BE78BF">
        <w:rPr>
          <w:i/>
          <w:iCs/>
        </w:rPr>
        <w:t xml:space="preserve"> Doo</w:t>
      </w:r>
      <w:r w:rsidR="00C122FC">
        <w:rPr>
          <w:i/>
          <w:iCs/>
        </w:rPr>
        <w:t>le</w:t>
      </w:r>
      <w:r w:rsidR="00BE78BF" w:rsidRPr="00BE78BF">
        <w:rPr>
          <w:i/>
          <w:iCs/>
        </w:rPr>
        <w:t>y</w:t>
      </w:r>
      <w:r w:rsidRPr="00BE78BF">
        <w:rPr>
          <w:i/>
          <w:iCs/>
        </w:rPr>
        <w:t>,</w:t>
      </w:r>
      <w:r w:rsidR="00B40A60" w:rsidRPr="00BE78BF">
        <w:rPr>
          <w:i/>
          <w:iCs/>
        </w:rPr>
        <w:t xml:space="preserve"> second</w:t>
      </w:r>
      <w:r w:rsidRPr="00BE78BF">
        <w:rPr>
          <w:i/>
          <w:iCs/>
        </w:rPr>
        <w:t>ed</w:t>
      </w:r>
      <w:r w:rsidR="00B40A60" w:rsidRPr="00BE78BF">
        <w:rPr>
          <w:i/>
          <w:iCs/>
        </w:rPr>
        <w:t xml:space="preserve"> </w:t>
      </w:r>
      <w:r w:rsidRPr="00BE78BF">
        <w:rPr>
          <w:i/>
          <w:iCs/>
        </w:rPr>
        <w:t>by Chris</w:t>
      </w:r>
      <w:r w:rsidR="00BE78BF" w:rsidRPr="00BE78BF">
        <w:rPr>
          <w:i/>
          <w:iCs/>
        </w:rPr>
        <w:t xml:space="preserve"> Dartt, Motion passes without </w:t>
      </w:r>
      <w:r w:rsidRPr="00BE78BF">
        <w:rPr>
          <w:i/>
          <w:iCs/>
        </w:rPr>
        <w:t>objection.</w:t>
      </w:r>
    </w:p>
    <w:p w14:paraId="21DC62D1" w14:textId="77777777" w:rsidR="00C66E7B" w:rsidRDefault="00137603" w:rsidP="00C66E7B">
      <w:pPr>
        <w:pStyle w:val="ListNumber"/>
      </w:pPr>
      <w:r w:rsidRPr="00BE78BF">
        <w:rPr>
          <w:b/>
          <w:bCs/>
        </w:rPr>
        <w:t>National updates</w:t>
      </w:r>
      <w:r w:rsidR="000D6CF7" w:rsidRPr="00BE78BF">
        <w:t xml:space="preserve"> </w:t>
      </w:r>
    </w:p>
    <w:p w14:paraId="1EC7B1E9" w14:textId="77777777" w:rsidR="00401F14" w:rsidRPr="00BE78BF" w:rsidRDefault="00FC2077" w:rsidP="00C66E7B">
      <w:pPr>
        <w:pStyle w:val="ListNumber"/>
        <w:numPr>
          <w:ilvl w:val="0"/>
          <w:numId w:val="0"/>
        </w:numPr>
        <w:ind w:left="180"/>
      </w:pPr>
      <w:r w:rsidRPr="00BE78BF">
        <w:br/>
      </w:r>
      <w:r w:rsidR="00401F14" w:rsidRPr="00BE78BF">
        <w:t>Dawn gave an overview of the National Championships that are being planned.</w:t>
      </w:r>
    </w:p>
    <w:p w14:paraId="6E010425" w14:textId="77777777" w:rsidR="00B40A60" w:rsidRPr="00BE78BF" w:rsidRDefault="00765CA9" w:rsidP="00401F14">
      <w:pPr>
        <w:pStyle w:val="ListNumber"/>
        <w:numPr>
          <w:ilvl w:val="0"/>
          <w:numId w:val="0"/>
        </w:numPr>
        <w:ind w:left="180"/>
      </w:pPr>
      <w:r w:rsidRPr="00BE78BF">
        <w:t>NCC 202</w:t>
      </w:r>
      <w:r w:rsidR="00FC2077" w:rsidRPr="00BE78BF">
        <w:t>2</w:t>
      </w:r>
      <w:r w:rsidR="00AC2FC7" w:rsidRPr="00BE78BF">
        <w:t xml:space="preserve"> </w:t>
      </w:r>
      <w:r w:rsidR="00401F14" w:rsidRPr="00BE78BF">
        <w:t>– The p</w:t>
      </w:r>
      <w:r w:rsidR="00B40A60" w:rsidRPr="00BE78BF">
        <w:t>arent club has approved the 2022 NCC</w:t>
      </w:r>
      <w:r w:rsidR="00401F14" w:rsidRPr="00BE78BF">
        <w:t>.</w:t>
      </w:r>
    </w:p>
    <w:p w14:paraId="3808EABD" w14:textId="77777777" w:rsidR="00AA2557" w:rsidRPr="00BE78BF" w:rsidRDefault="00765CA9" w:rsidP="00AA2557">
      <w:pPr>
        <w:pStyle w:val="ListNumber"/>
        <w:numPr>
          <w:ilvl w:val="0"/>
          <w:numId w:val="0"/>
        </w:numPr>
        <w:ind w:left="180"/>
      </w:pPr>
      <w:r w:rsidRPr="00BE78BF">
        <w:t>NCC 202</w:t>
      </w:r>
      <w:r w:rsidR="00FC2077" w:rsidRPr="00BE78BF">
        <w:t>1</w:t>
      </w:r>
      <w:r w:rsidR="00401F14" w:rsidRPr="00BE78BF">
        <w:t xml:space="preserve"> - With</w:t>
      </w:r>
      <w:r w:rsidR="00FC2077" w:rsidRPr="00BE78BF">
        <w:t xml:space="preserve"> Rich</w:t>
      </w:r>
      <w:r w:rsidR="00401F14" w:rsidRPr="00BE78BF">
        <w:t>ie</w:t>
      </w:r>
      <w:r w:rsidR="00FC2077" w:rsidRPr="00BE78BF">
        <w:t xml:space="preserve"> Whelan</w:t>
      </w:r>
      <w:r w:rsidR="00401F14" w:rsidRPr="00BE78BF">
        <w:t xml:space="preserve"> being away on vacation </w:t>
      </w:r>
      <w:r w:rsidR="00B40A60" w:rsidRPr="00BE78BF">
        <w:t xml:space="preserve">Cheryl </w:t>
      </w:r>
      <w:r w:rsidR="00401F14" w:rsidRPr="00BE78BF">
        <w:t>Dooley</w:t>
      </w:r>
      <w:r w:rsidR="00B40A60" w:rsidRPr="00BE78BF">
        <w:t xml:space="preserve"> reported out on behalf of the </w:t>
      </w:r>
      <w:proofErr w:type="gramStart"/>
      <w:r w:rsidR="00B40A60" w:rsidRPr="00BE78BF">
        <w:t>NCC  Committee</w:t>
      </w:r>
      <w:proofErr w:type="gramEnd"/>
      <w:r w:rsidR="00B40A60" w:rsidRPr="00BE78BF">
        <w:t xml:space="preserve">. </w:t>
      </w:r>
      <w:r w:rsidR="00B73606" w:rsidRPr="00BE78BF">
        <w:t>The highlights of the report include:</w:t>
      </w:r>
      <w:r w:rsidR="00B40A60" w:rsidRPr="00BE78BF">
        <w:t xml:space="preserve"> Work still to do on the Premium</w:t>
      </w:r>
      <w:r w:rsidR="00C66E7B">
        <w:t>,</w:t>
      </w:r>
      <w:r w:rsidR="00BE78BF">
        <w:t xml:space="preserve"> but it is nearly done</w:t>
      </w:r>
      <w:r w:rsidR="00B40A60" w:rsidRPr="00BE78BF">
        <w:t>.  Fundraising is going well but more to report later.  Hotel is secured (15 min from ground</w:t>
      </w:r>
      <w:r w:rsidR="00C66E7B">
        <w:t>s</w:t>
      </w:r>
      <w:r w:rsidR="00B40A60" w:rsidRPr="00BE78BF">
        <w:t>)</w:t>
      </w:r>
      <w:r w:rsidR="00401F14" w:rsidRPr="00BE78BF">
        <w:t>.</w:t>
      </w:r>
      <w:r w:rsidR="00B40A60" w:rsidRPr="00BE78BF">
        <w:t xml:space="preserve"> Camping areas are being </w:t>
      </w:r>
      <w:r w:rsidR="00401F14" w:rsidRPr="00BE78BF">
        <w:t>identified</w:t>
      </w:r>
      <w:r w:rsidR="00B40A60" w:rsidRPr="00BE78BF">
        <w:t>. Kathy Iverson has agreed to Marshal</w:t>
      </w:r>
      <w:r w:rsidR="00B73606" w:rsidRPr="00BE78BF">
        <w:t xml:space="preserve"> and has pulled together a group to assist</w:t>
      </w:r>
      <w:r w:rsidR="00B40A60" w:rsidRPr="00BE78BF">
        <w:t>, Gun team is set</w:t>
      </w:r>
      <w:r w:rsidR="00C66E7B">
        <w:t>:</w:t>
      </w:r>
      <w:r w:rsidR="00B40A60" w:rsidRPr="00BE78BF">
        <w:t xml:space="preserve"> Gun Captains are Glen Farrara</w:t>
      </w:r>
      <w:r w:rsidR="00AA2557" w:rsidRPr="00BE78BF">
        <w:t xml:space="preserve"> and </w:t>
      </w:r>
      <w:r w:rsidR="00B40A60" w:rsidRPr="00BE78BF">
        <w:t xml:space="preserve">Chris Jensen. </w:t>
      </w:r>
      <w:r w:rsidR="00AA2557" w:rsidRPr="00BE78BF">
        <w:t>They have assembled a very experienced team</w:t>
      </w:r>
      <w:r w:rsidR="00B40A60" w:rsidRPr="00BE78BF">
        <w:t>.</w:t>
      </w:r>
      <w:r w:rsidR="00B73606" w:rsidRPr="00BE78BF">
        <w:t xml:space="preserve"> Bruce Britton has agreed to plant the trial.  All</w:t>
      </w:r>
      <w:r w:rsidR="00AA2557" w:rsidRPr="00BE78BF">
        <w:t xml:space="preserve"> and all</w:t>
      </w:r>
      <w:r w:rsidR="00C66E7B">
        <w:t>,</w:t>
      </w:r>
      <w:r w:rsidR="00AA2557" w:rsidRPr="00BE78BF">
        <w:t xml:space="preserve"> this </w:t>
      </w:r>
      <w:r w:rsidR="00C66E7B" w:rsidRPr="00BE78BF">
        <w:t>year’s</w:t>
      </w:r>
      <w:r w:rsidR="00AA2557" w:rsidRPr="00BE78BF">
        <w:t xml:space="preserve"> NCC</w:t>
      </w:r>
      <w:r w:rsidR="00B73606" w:rsidRPr="00BE78BF">
        <w:t xml:space="preserve"> is coming together very well.</w:t>
      </w:r>
    </w:p>
    <w:p w14:paraId="492232B2" w14:textId="77777777" w:rsidR="00B40A60" w:rsidRPr="00BE78BF" w:rsidRDefault="00FC2077" w:rsidP="00AA2557">
      <w:pPr>
        <w:pStyle w:val="ListNumber"/>
        <w:numPr>
          <w:ilvl w:val="0"/>
          <w:numId w:val="0"/>
        </w:numPr>
        <w:ind w:left="180"/>
      </w:pPr>
      <w:r w:rsidRPr="00BE78BF">
        <w:t xml:space="preserve">NCC 2021 New Patron Program </w:t>
      </w:r>
      <w:r w:rsidR="00AA2557" w:rsidRPr="00BE78BF">
        <w:t xml:space="preserve">- </w:t>
      </w:r>
      <w:r w:rsidRPr="00BE78BF">
        <w:t>Vicky Thomas and Deb Strohl</w:t>
      </w:r>
      <w:r w:rsidR="00B40A60" w:rsidRPr="00BE78BF">
        <w:t xml:space="preserve"> </w:t>
      </w:r>
      <w:r w:rsidR="00AA2557" w:rsidRPr="00BE78BF">
        <w:t>will update the FTC in August</w:t>
      </w:r>
    </w:p>
    <w:p w14:paraId="3FFFAEEE" w14:textId="77777777" w:rsidR="000D6CF7" w:rsidRPr="00BE78BF" w:rsidRDefault="00765CA9" w:rsidP="00B40A60">
      <w:pPr>
        <w:pStyle w:val="ListNumber"/>
        <w:numPr>
          <w:ilvl w:val="0"/>
          <w:numId w:val="0"/>
        </w:numPr>
        <w:ind w:left="180"/>
      </w:pPr>
      <w:r w:rsidRPr="00BE78BF">
        <w:t>NACC 2021</w:t>
      </w:r>
      <w:r w:rsidR="00AC2FC7" w:rsidRPr="00BE78BF">
        <w:t xml:space="preserve"> </w:t>
      </w:r>
      <w:r w:rsidR="00AA2557" w:rsidRPr="00BE78BF">
        <w:t xml:space="preserve">– </w:t>
      </w:r>
      <w:r w:rsidR="00BE78BF">
        <w:t>The Chair will</w:t>
      </w:r>
      <w:r w:rsidR="00AA2557" w:rsidRPr="00BE78BF">
        <w:t xml:space="preserve"> report on the NACC at a future meeting.  Dawn reported that Paul McGagh and Casey Butz</w:t>
      </w:r>
      <w:r w:rsidR="00E76A4D" w:rsidRPr="00BE78BF">
        <w:t xml:space="preserve"> </w:t>
      </w:r>
      <w:r w:rsidR="00AA2557" w:rsidRPr="00BE78BF">
        <w:t>have accepted the invitation to judge the 2021 NACC.</w:t>
      </w:r>
      <w:r w:rsidR="00C122FC">
        <w:t xml:space="preserve"> December 1-3, 2021, Esmont, VA. </w:t>
      </w:r>
    </w:p>
    <w:p w14:paraId="4EE6B940" w14:textId="77777777" w:rsidR="00B73606" w:rsidRPr="00BE78BF" w:rsidRDefault="000D6CF7" w:rsidP="00B73606">
      <w:pPr>
        <w:pStyle w:val="ListNumber"/>
        <w:rPr>
          <w:b/>
          <w:bCs/>
        </w:rPr>
      </w:pPr>
      <w:r w:rsidRPr="00BE78BF">
        <w:rPr>
          <w:b/>
          <w:bCs/>
        </w:rPr>
        <w:t>NCC Ball</w:t>
      </w:r>
      <w:r w:rsidR="00FC2077" w:rsidRPr="00BE78BF">
        <w:rPr>
          <w:b/>
          <w:bCs/>
        </w:rPr>
        <w:t>ots sen</w:t>
      </w:r>
      <w:r w:rsidR="00AA2557" w:rsidRPr="00BE78BF">
        <w:rPr>
          <w:b/>
          <w:bCs/>
        </w:rPr>
        <w:t>t</w:t>
      </w:r>
      <w:r w:rsidR="00FC2077" w:rsidRPr="00BE78BF">
        <w:rPr>
          <w:b/>
          <w:bCs/>
        </w:rPr>
        <w:t xml:space="preserve"> </w:t>
      </w:r>
    </w:p>
    <w:p w14:paraId="045DAF76" w14:textId="77777777" w:rsidR="00765CA9" w:rsidRPr="00BE78BF" w:rsidRDefault="00B73606" w:rsidP="00B73606">
      <w:pPr>
        <w:pStyle w:val="ListNumber"/>
        <w:numPr>
          <w:ilvl w:val="0"/>
          <w:numId w:val="0"/>
        </w:numPr>
        <w:ind w:left="180"/>
        <w:rPr>
          <w:b/>
          <w:bCs/>
        </w:rPr>
      </w:pPr>
      <w:r w:rsidRPr="00BE78BF">
        <w:t xml:space="preserve">Cheryl </w:t>
      </w:r>
      <w:r w:rsidR="00AA2557" w:rsidRPr="00BE78BF">
        <w:t xml:space="preserve">reported that the mailing was sent.  She </w:t>
      </w:r>
      <w:r w:rsidRPr="00BE78BF">
        <w:t>ask</w:t>
      </w:r>
      <w:r w:rsidR="00A41DD6">
        <w:t>ed</w:t>
      </w:r>
      <w:r w:rsidRPr="00BE78BF">
        <w:t xml:space="preserve"> if </w:t>
      </w:r>
      <w:r w:rsidR="00AA2557" w:rsidRPr="00BE78BF">
        <w:t>the FTC hears about</w:t>
      </w:r>
      <w:r w:rsidRPr="00BE78BF">
        <w:t xml:space="preserve"> mistakes on ballots </w:t>
      </w:r>
      <w:r w:rsidR="00BE78BF">
        <w:t xml:space="preserve">to </w:t>
      </w:r>
      <w:r w:rsidRPr="00BE78BF">
        <w:t>please report them to her.  Out of the 1</w:t>
      </w:r>
      <w:r w:rsidR="00932321" w:rsidRPr="00BE78BF">
        <w:t>46</w:t>
      </w:r>
      <w:r w:rsidRPr="00BE78BF">
        <w:t xml:space="preserve"> mailed about 60% have been returned which is consistent with past years.</w:t>
      </w:r>
      <w:r w:rsidR="00932321" w:rsidRPr="00BE78BF">
        <w:t xml:space="preserve"> All is on track for getting the final ballot out in August.</w:t>
      </w:r>
      <w:r w:rsidR="00765CA9" w:rsidRPr="00BE78BF">
        <w:rPr>
          <w:b/>
          <w:bCs/>
        </w:rPr>
        <w:br/>
      </w:r>
    </w:p>
    <w:p w14:paraId="1920E1DD" w14:textId="77777777" w:rsidR="00AC2FC7" w:rsidRPr="00BE78BF" w:rsidRDefault="00AC2FC7" w:rsidP="004A1B0D">
      <w:pPr>
        <w:pStyle w:val="ListNumber"/>
      </w:pPr>
      <w:r w:rsidRPr="00BE78BF">
        <w:rPr>
          <w:b/>
          <w:bCs/>
        </w:rPr>
        <w:lastRenderedPageBreak/>
        <w:t>Survey on Spring VS Fall NACC</w:t>
      </w:r>
      <w:r w:rsidR="00E76A4D" w:rsidRPr="00BE78BF">
        <w:t xml:space="preserve"> </w:t>
      </w:r>
    </w:p>
    <w:p w14:paraId="1D85A445" w14:textId="77777777" w:rsidR="00932321" w:rsidRPr="00BE78BF" w:rsidRDefault="00932321" w:rsidP="00932321">
      <w:pPr>
        <w:pStyle w:val="ListNumber"/>
        <w:numPr>
          <w:ilvl w:val="0"/>
          <w:numId w:val="0"/>
        </w:numPr>
        <w:ind w:left="180"/>
      </w:pPr>
      <w:r w:rsidRPr="00BE78BF">
        <w:t xml:space="preserve">Cheryl reviewed the results with the FTC. </w:t>
      </w:r>
      <w:r w:rsidR="00C376C5" w:rsidRPr="00BE78BF">
        <w:t xml:space="preserve"> The survey had a strong response and has valuable information to help give the FTC input to determine what changes should be </w:t>
      </w:r>
      <w:r w:rsidR="00BE78BF" w:rsidRPr="00BE78BF">
        <w:t>reconsidered</w:t>
      </w:r>
      <w:r w:rsidR="00C376C5" w:rsidRPr="00BE78BF">
        <w:t xml:space="preserve"> regarding the timing of future NACC’s.  </w:t>
      </w:r>
      <w:r w:rsidRPr="00BE78BF">
        <w:t xml:space="preserve"> The results will be shared on Field Cockers</w:t>
      </w:r>
      <w:r w:rsidR="00C376C5" w:rsidRPr="00BE78BF">
        <w:t xml:space="preserve"> as soon as </w:t>
      </w:r>
      <w:r w:rsidR="00BE78BF">
        <w:t xml:space="preserve">it is </w:t>
      </w:r>
      <w:r w:rsidR="00C376C5" w:rsidRPr="00BE78BF">
        <w:t>finalized</w:t>
      </w:r>
      <w:r w:rsidRPr="00BE78BF">
        <w:t>.</w:t>
      </w:r>
    </w:p>
    <w:p w14:paraId="2AFB9B66" w14:textId="77777777" w:rsidR="00932321" w:rsidRPr="00BE78BF" w:rsidRDefault="0025444E" w:rsidP="00932321">
      <w:pPr>
        <w:pStyle w:val="ListNumber"/>
        <w:numPr>
          <w:ilvl w:val="0"/>
          <w:numId w:val="0"/>
        </w:numPr>
        <w:ind w:left="180"/>
      </w:pPr>
      <w:r w:rsidRPr="00BE78BF">
        <w:t xml:space="preserve">FTC </w:t>
      </w:r>
      <w:r w:rsidR="00C376C5" w:rsidRPr="00BE78BF">
        <w:t xml:space="preserve">gave preliminary </w:t>
      </w:r>
      <w:r w:rsidRPr="00BE78BF">
        <w:t>consider</w:t>
      </w:r>
      <w:r w:rsidR="00C376C5" w:rsidRPr="00BE78BF">
        <w:t>ation of</w:t>
      </w:r>
      <w:r w:rsidRPr="00BE78BF">
        <w:t xml:space="preserve"> the results and </w:t>
      </w:r>
      <w:r w:rsidR="00C376C5" w:rsidRPr="00BE78BF">
        <w:t xml:space="preserve">discussed </w:t>
      </w:r>
      <w:r w:rsidR="00F51A4D" w:rsidRPr="00BE78BF">
        <w:t>whether</w:t>
      </w:r>
      <w:r w:rsidRPr="00BE78BF">
        <w:t xml:space="preserve"> </w:t>
      </w:r>
      <w:r w:rsidR="003E5B64">
        <w:t>to</w:t>
      </w:r>
      <w:r w:rsidRPr="00BE78BF">
        <w:t xml:space="preserve"> reconsider the Feb 2021 approval of the fall NACC</w:t>
      </w:r>
      <w:r w:rsidR="00BE78BF">
        <w:t xml:space="preserve"> policy that was subsequently approved by the Parent Club</w:t>
      </w:r>
      <w:r w:rsidRPr="00BE78BF">
        <w:t xml:space="preserve">.  The FTC </w:t>
      </w:r>
      <w:r w:rsidR="00AD1558" w:rsidRPr="00BE78BF">
        <w:t xml:space="preserve">discussed options but </w:t>
      </w:r>
      <w:r w:rsidR="00C376C5" w:rsidRPr="00BE78BF">
        <w:t>decided we needed more time to</w:t>
      </w:r>
      <w:r w:rsidR="00AD1558" w:rsidRPr="00BE78BF">
        <w:t xml:space="preserve"> critically</w:t>
      </w:r>
      <w:r w:rsidR="00C376C5" w:rsidRPr="00BE78BF">
        <w:t xml:space="preserve"> review the results and think and discuss</w:t>
      </w:r>
      <w:r w:rsidR="00AD1558" w:rsidRPr="00BE78BF">
        <w:t xml:space="preserve"> the issue.</w:t>
      </w:r>
    </w:p>
    <w:p w14:paraId="1185519A" w14:textId="77777777" w:rsidR="00AD1558" w:rsidRPr="008B1797" w:rsidRDefault="00AD1558" w:rsidP="00932321">
      <w:pPr>
        <w:pStyle w:val="ListNumber"/>
        <w:numPr>
          <w:ilvl w:val="0"/>
          <w:numId w:val="0"/>
        </w:numPr>
        <w:ind w:left="180"/>
        <w:rPr>
          <w:i/>
          <w:iCs/>
        </w:rPr>
      </w:pPr>
      <w:r w:rsidRPr="008B1797">
        <w:rPr>
          <w:i/>
          <w:iCs/>
        </w:rPr>
        <w:t xml:space="preserve">Motion </w:t>
      </w:r>
      <w:r w:rsidR="00AA2557" w:rsidRPr="008B1797">
        <w:rPr>
          <w:i/>
          <w:iCs/>
        </w:rPr>
        <w:t>to table this item</w:t>
      </w:r>
      <w:r w:rsidR="008B1797" w:rsidRPr="008B1797">
        <w:rPr>
          <w:i/>
          <w:iCs/>
        </w:rPr>
        <w:t xml:space="preserve"> to a time certain</w:t>
      </w:r>
      <w:r w:rsidR="00A41DD6">
        <w:rPr>
          <w:i/>
          <w:iCs/>
        </w:rPr>
        <w:t xml:space="preserve"> (</w:t>
      </w:r>
      <w:r w:rsidR="00A41DD6" w:rsidRPr="008B1797">
        <w:rPr>
          <w:i/>
          <w:iCs/>
        </w:rPr>
        <w:t xml:space="preserve">Tabled </w:t>
      </w:r>
      <w:r w:rsidR="00A41DD6">
        <w:rPr>
          <w:i/>
          <w:iCs/>
        </w:rPr>
        <w:t>until</w:t>
      </w:r>
      <w:r w:rsidR="00A41DD6" w:rsidRPr="008B1797">
        <w:rPr>
          <w:i/>
          <w:iCs/>
        </w:rPr>
        <w:t xml:space="preserve"> August</w:t>
      </w:r>
      <w:r w:rsidR="00A41DD6">
        <w:rPr>
          <w:i/>
          <w:iCs/>
        </w:rPr>
        <w:t>)</w:t>
      </w:r>
      <w:r w:rsidR="00AA2557" w:rsidRPr="008B1797">
        <w:rPr>
          <w:i/>
          <w:iCs/>
        </w:rPr>
        <w:t xml:space="preserve">.  Motion </w:t>
      </w:r>
      <w:r w:rsidRPr="008B1797">
        <w:rPr>
          <w:i/>
          <w:iCs/>
        </w:rPr>
        <w:t>by Pat Keliher, Second Ron Bullock.  Motion passes without objection.</w:t>
      </w:r>
    </w:p>
    <w:p w14:paraId="4298479A" w14:textId="77777777" w:rsidR="00FC2077" w:rsidRPr="00BE78BF" w:rsidRDefault="00FC2077" w:rsidP="00FC2077">
      <w:pPr>
        <w:pStyle w:val="ListNumber"/>
      </w:pPr>
      <w:r w:rsidRPr="00BE78BF">
        <w:rPr>
          <w:b/>
          <w:bCs/>
        </w:rPr>
        <w:t xml:space="preserve">Start discussion on </w:t>
      </w:r>
      <w:r w:rsidR="008B1797">
        <w:rPr>
          <w:b/>
          <w:bCs/>
        </w:rPr>
        <w:t>Trial Regions.</w:t>
      </w:r>
    </w:p>
    <w:p w14:paraId="66FFC3CC" w14:textId="77777777" w:rsidR="00AD1558" w:rsidRPr="00BE78BF" w:rsidRDefault="00AD1558" w:rsidP="00AD1558">
      <w:pPr>
        <w:pStyle w:val="ListNumber"/>
        <w:numPr>
          <w:ilvl w:val="0"/>
          <w:numId w:val="0"/>
        </w:numPr>
        <w:ind w:left="180"/>
      </w:pPr>
      <w:r w:rsidRPr="00BE78BF">
        <w:t>Chris Dart</w:t>
      </w:r>
      <w:r w:rsidR="008B1797">
        <w:t>t</w:t>
      </w:r>
      <w:r w:rsidRPr="00BE78BF">
        <w:t xml:space="preserve"> has begun to look at the data</w:t>
      </w:r>
      <w:r w:rsidR="008B1797">
        <w:t xml:space="preserve"> related to the number of trials and trialers in the current Trial Regions</w:t>
      </w:r>
      <w:r w:rsidRPr="00BE78BF">
        <w:t xml:space="preserve">, but </w:t>
      </w:r>
      <w:r w:rsidR="00F51A4D" w:rsidRPr="00BE78BF">
        <w:t xml:space="preserve">reported that </w:t>
      </w:r>
      <w:r w:rsidRPr="00BE78BF">
        <w:t xml:space="preserve">more work needs to be done. </w:t>
      </w:r>
      <w:r w:rsidR="00F51A4D" w:rsidRPr="00BE78BF">
        <w:t>The FTC agrees, based on the growth in the sport, that the regions should be reviewed. This will be brought up at a future meeting.</w:t>
      </w:r>
    </w:p>
    <w:p w14:paraId="7D0755AD" w14:textId="77777777" w:rsidR="00FC2077" w:rsidRPr="00BE78BF" w:rsidRDefault="00FC2077" w:rsidP="00FC2077">
      <w:pPr>
        <w:pStyle w:val="ListNumber"/>
        <w:rPr>
          <w:b/>
          <w:bCs/>
        </w:rPr>
      </w:pPr>
      <w:r w:rsidRPr="00BE78BF">
        <w:rPr>
          <w:b/>
          <w:bCs/>
        </w:rPr>
        <w:t>Judging criteria for regular trial</w:t>
      </w:r>
      <w:r w:rsidR="008B1797">
        <w:rPr>
          <w:b/>
          <w:bCs/>
        </w:rPr>
        <w:t xml:space="preserve"> j</w:t>
      </w:r>
      <w:r w:rsidRPr="00BE78BF">
        <w:rPr>
          <w:b/>
          <w:bCs/>
        </w:rPr>
        <w:t>udges.</w:t>
      </w:r>
    </w:p>
    <w:p w14:paraId="1D6ED59F" w14:textId="77777777" w:rsidR="00FA2A5A" w:rsidRPr="00BE78BF" w:rsidRDefault="00FA2A5A" w:rsidP="00FA2A5A">
      <w:pPr>
        <w:pStyle w:val="ListNumber"/>
        <w:numPr>
          <w:ilvl w:val="0"/>
          <w:numId w:val="0"/>
        </w:numPr>
        <w:ind w:left="180"/>
      </w:pPr>
      <w:r w:rsidRPr="00BE78BF">
        <w:t>Pat reviewed the current criteria</w:t>
      </w:r>
      <w:r w:rsidR="0087369C" w:rsidRPr="00BE78BF">
        <w:t xml:space="preserve"> to become a judge for cocker trials.</w:t>
      </w:r>
      <w:r w:rsidRPr="00BE78BF">
        <w:t xml:space="preserve"> </w:t>
      </w:r>
      <w:r w:rsidR="0087369C" w:rsidRPr="00BE78BF">
        <w:t>T</w:t>
      </w:r>
      <w:r w:rsidRPr="00BE78BF">
        <w:t>he FTC discuss</w:t>
      </w:r>
      <w:r w:rsidR="003E5B64">
        <w:t>ed</w:t>
      </w:r>
      <w:r w:rsidRPr="00BE78BF">
        <w:t xml:space="preserve"> if we should make any changes or if the current process</w:t>
      </w:r>
      <w:r w:rsidR="00C376C5" w:rsidRPr="00BE78BF">
        <w:t xml:space="preserve"> is adequate</w:t>
      </w:r>
      <w:r w:rsidRPr="00BE78BF">
        <w:t xml:space="preserve">.  The FTC </w:t>
      </w:r>
      <w:r w:rsidR="007603B4" w:rsidRPr="00BE78BF">
        <w:t xml:space="preserve">believes the current system is </w:t>
      </w:r>
      <w:r w:rsidR="00C376C5" w:rsidRPr="00BE78BF">
        <w:t>working</w:t>
      </w:r>
      <w:r w:rsidR="007603B4" w:rsidRPr="00BE78BF">
        <w:t xml:space="preserve"> </w:t>
      </w:r>
      <w:r w:rsidR="00C376C5" w:rsidRPr="00BE78BF">
        <w:t>and did not believe that any action was needed</w:t>
      </w:r>
      <w:r w:rsidR="007603B4" w:rsidRPr="00BE78BF">
        <w:t xml:space="preserve">.  </w:t>
      </w:r>
    </w:p>
    <w:p w14:paraId="4005ED55" w14:textId="77777777" w:rsidR="00FA2A5A" w:rsidRPr="00BE78BF" w:rsidRDefault="00F51A4D" w:rsidP="007603B4">
      <w:pPr>
        <w:pStyle w:val="ListNumber"/>
        <w:numPr>
          <w:ilvl w:val="0"/>
          <w:numId w:val="0"/>
        </w:numPr>
        <w:ind w:left="180"/>
      </w:pPr>
      <w:r w:rsidRPr="00BE78BF">
        <w:t>Dawn raised the issue of mentoring new judges</w:t>
      </w:r>
      <w:r w:rsidR="007603B4" w:rsidRPr="00BE78BF">
        <w:t xml:space="preserve"> to help </w:t>
      </w:r>
      <w:r w:rsidR="0087369C" w:rsidRPr="00BE78BF">
        <w:t xml:space="preserve">expand the knowledge of new </w:t>
      </w:r>
      <w:proofErr w:type="gramStart"/>
      <w:r w:rsidR="0087369C" w:rsidRPr="00BE78BF">
        <w:t xml:space="preserve">judges </w:t>
      </w:r>
      <w:r w:rsidR="00FA2A5A" w:rsidRPr="00BE78BF">
        <w:t xml:space="preserve"> and</w:t>
      </w:r>
      <w:proofErr w:type="gramEnd"/>
      <w:r w:rsidR="00FA2A5A" w:rsidRPr="00BE78BF">
        <w:t xml:space="preserve"> educate</w:t>
      </w:r>
      <w:r w:rsidR="007603B4" w:rsidRPr="00BE78BF">
        <w:t xml:space="preserve"> judges to the Green Book.  </w:t>
      </w:r>
      <w:r w:rsidR="00C376C5" w:rsidRPr="00BE78BF">
        <w:t xml:space="preserve">The FTC </w:t>
      </w:r>
      <w:r w:rsidR="007603B4" w:rsidRPr="00BE78BF">
        <w:t>encourage</w:t>
      </w:r>
      <w:r w:rsidR="00C376C5" w:rsidRPr="00BE78BF">
        <w:t>s local clubs</w:t>
      </w:r>
      <w:r w:rsidR="007603B4" w:rsidRPr="00BE78BF">
        <w:t xml:space="preserve"> to place new cocker judges with senior cocker judges.  The FTC will keep discussing the idea of </w:t>
      </w:r>
      <w:r w:rsidR="00C376C5" w:rsidRPr="00BE78BF">
        <w:t xml:space="preserve">a </w:t>
      </w:r>
      <w:r w:rsidR="007603B4" w:rsidRPr="00BE78BF">
        <w:t>mentoring</w:t>
      </w:r>
      <w:r w:rsidR="00C376C5" w:rsidRPr="00BE78BF">
        <w:t xml:space="preserve"> program</w:t>
      </w:r>
      <w:r w:rsidR="007603B4" w:rsidRPr="00BE78BF">
        <w:t>.</w:t>
      </w:r>
    </w:p>
    <w:p w14:paraId="3E6EB50A" w14:textId="77777777" w:rsidR="00AC2FC7" w:rsidRPr="00BE78BF" w:rsidRDefault="00AC2FC7" w:rsidP="00AC2FC7">
      <w:pPr>
        <w:pStyle w:val="ListNumber"/>
      </w:pPr>
      <w:r w:rsidRPr="00BE78BF">
        <w:t xml:space="preserve"> </w:t>
      </w:r>
      <w:r w:rsidRPr="00BE78BF">
        <w:rPr>
          <w:b/>
        </w:rPr>
        <w:t>New Business</w:t>
      </w:r>
    </w:p>
    <w:p w14:paraId="38240E56" w14:textId="77777777" w:rsidR="00D42254" w:rsidRPr="00BE78BF" w:rsidRDefault="00FD1E10" w:rsidP="00FC2077">
      <w:pPr>
        <w:pStyle w:val="ListNumber"/>
        <w:numPr>
          <w:ilvl w:val="0"/>
          <w:numId w:val="41"/>
        </w:numPr>
        <w:rPr>
          <w:b/>
          <w:bCs/>
        </w:rPr>
      </w:pPr>
      <w:r w:rsidRPr="00BE78BF">
        <w:rPr>
          <w:b/>
          <w:bCs/>
        </w:rPr>
        <w:t>Bids for NACC 2022…West or Central</w:t>
      </w:r>
    </w:p>
    <w:p w14:paraId="5A46BA94" w14:textId="77777777" w:rsidR="007603B4" w:rsidRPr="00BE78BF" w:rsidRDefault="007603B4" w:rsidP="007603B4">
      <w:pPr>
        <w:pStyle w:val="ListNumber"/>
        <w:numPr>
          <w:ilvl w:val="0"/>
          <w:numId w:val="0"/>
        </w:numPr>
        <w:ind w:left="540"/>
      </w:pPr>
      <w:r w:rsidRPr="00BE78BF">
        <w:t xml:space="preserve">This agenda item </w:t>
      </w:r>
      <w:r w:rsidR="003E5B64">
        <w:t>was</w:t>
      </w:r>
      <w:r w:rsidRPr="00BE78BF">
        <w:t xml:space="preserve"> postponed until the FTC determines if </w:t>
      </w:r>
      <w:r w:rsidR="0087369C" w:rsidRPr="00BE78BF">
        <w:t>the current policy around fall NACC’s should be modified to also allow for a spring NACC.</w:t>
      </w:r>
    </w:p>
    <w:p w14:paraId="6670A897" w14:textId="77777777" w:rsidR="000D6CF7" w:rsidRPr="00BE78BF" w:rsidRDefault="00FD1E10" w:rsidP="00355939">
      <w:pPr>
        <w:pStyle w:val="ListNumber"/>
        <w:numPr>
          <w:ilvl w:val="0"/>
          <w:numId w:val="0"/>
        </w:numPr>
        <w:ind w:left="540"/>
      </w:pPr>
      <w:r w:rsidRPr="00BE78BF">
        <w:t>Judge’s letter for NACC 2022</w:t>
      </w:r>
      <w:r w:rsidR="00355939" w:rsidRPr="00BE78BF">
        <w:t xml:space="preserve"> will be completed as soon as a final bid is approved.</w:t>
      </w:r>
    </w:p>
    <w:p w14:paraId="0B00871E" w14:textId="77777777" w:rsidR="003445F7" w:rsidRPr="00BE78BF" w:rsidRDefault="00355939" w:rsidP="00F656A1">
      <w:pPr>
        <w:pStyle w:val="ListNumber"/>
        <w:numPr>
          <w:ilvl w:val="0"/>
          <w:numId w:val="41"/>
        </w:numPr>
      </w:pPr>
      <w:r w:rsidRPr="00BE78BF">
        <w:t>Clubs that are holding fall trials are r</w:t>
      </w:r>
      <w:r w:rsidR="003445F7" w:rsidRPr="00BE78BF">
        <w:t>eminde</w:t>
      </w:r>
      <w:r w:rsidRPr="00BE78BF">
        <w:t>d</w:t>
      </w:r>
      <w:r w:rsidR="003445F7" w:rsidRPr="00BE78BF">
        <w:t xml:space="preserve"> </w:t>
      </w:r>
      <w:r w:rsidRPr="00BE78BF">
        <w:t xml:space="preserve">to </w:t>
      </w:r>
      <w:r w:rsidR="003445F7" w:rsidRPr="00BE78BF">
        <w:t xml:space="preserve">forward trial information to Bethann Wiley </w:t>
      </w:r>
      <w:r w:rsidR="0087369C" w:rsidRPr="00BE78BF">
        <w:t xml:space="preserve">so the </w:t>
      </w:r>
      <w:r w:rsidR="003445F7" w:rsidRPr="00BE78BF">
        <w:t xml:space="preserve">field cocker </w:t>
      </w:r>
      <w:r w:rsidR="0087369C" w:rsidRPr="00BE78BF">
        <w:t xml:space="preserve">web calendar can be </w:t>
      </w:r>
      <w:r w:rsidR="003445F7" w:rsidRPr="00BE78BF">
        <w:t>updated. She will not update</w:t>
      </w:r>
      <w:r w:rsidR="0087369C" w:rsidRPr="00BE78BF">
        <w:t xml:space="preserve"> the website</w:t>
      </w:r>
      <w:r w:rsidR="003445F7" w:rsidRPr="00BE78BF">
        <w:t xml:space="preserve"> without information coming to her from the clubs. </w:t>
      </w:r>
    </w:p>
    <w:p w14:paraId="2E4C50B5" w14:textId="77777777" w:rsidR="00355939" w:rsidRPr="00BE78BF" w:rsidRDefault="003445F7" w:rsidP="003445F7">
      <w:pPr>
        <w:pStyle w:val="ListNumber"/>
        <w:numPr>
          <w:ilvl w:val="0"/>
          <w:numId w:val="41"/>
        </w:numPr>
        <w:rPr>
          <w:b/>
          <w:bCs/>
        </w:rPr>
      </w:pPr>
      <w:r w:rsidRPr="00BE78BF">
        <w:rPr>
          <w:b/>
          <w:bCs/>
        </w:rPr>
        <w:t>Update on a new trial submission form</w:t>
      </w:r>
    </w:p>
    <w:p w14:paraId="40C0FC2E" w14:textId="77777777" w:rsidR="00355939" w:rsidRPr="00BE78BF" w:rsidRDefault="00355939" w:rsidP="008B1797">
      <w:pPr>
        <w:pStyle w:val="ListNumber"/>
        <w:numPr>
          <w:ilvl w:val="0"/>
          <w:numId w:val="0"/>
        </w:numPr>
        <w:ind w:left="540"/>
      </w:pPr>
      <w:r w:rsidRPr="00BE78BF">
        <w:t xml:space="preserve">Susan has agreed to develop a fillable </w:t>
      </w:r>
      <w:r w:rsidR="00F656A1" w:rsidRPr="00BE78BF">
        <w:t>format</w:t>
      </w:r>
      <w:r w:rsidRPr="00BE78BF">
        <w:t xml:space="preserve"> and will work with Chris and Pat on a final product</w:t>
      </w:r>
      <w:r w:rsidR="0087369C" w:rsidRPr="00BE78BF">
        <w:t xml:space="preserve"> and they will report back at a future meeting.</w:t>
      </w:r>
    </w:p>
    <w:p w14:paraId="4697550A" w14:textId="77777777" w:rsidR="00F656A1" w:rsidRPr="00BE78BF" w:rsidRDefault="00355939" w:rsidP="00355939">
      <w:pPr>
        <w:pStyle w:val="ListNumber"/>
        <w:numPr>
          <w:ilvl w:val="0"/>
          <w:numId w:val="0"/>
        </w:numPr>
        <w:ind w:left="540"/>
      </w:pPr>
      <w:r w:rsidRPr="00BE78BF">
        <w:rPr>
          <w:b/>
          <w:bCs/>
        </w:rPr>
        <w:t xml:space="preserve">New </w:t>
      </w:r>
      <w:r w:rsidR="008B1797">
        <w:rPr>
          <w:b/>
          <w:bCs/>
        </w:rPr>
        <w:t xml:space="preserve">Business on </w:t>
      </w:r>
      <w:r w:rsidRPr="00BE78BF">
        <w:rPr>
          <w:b/>
          <w:bCs/>
        </w:rPr>
        <w:t>Item</w:t>
      </w:r>
      <w:r w:rsidR="00F656A1" w:rsidRPr="00BE78BF">
        <w:rPr>
          <w:b/>
          <w:bCs/>
        </w:rPr>
        <w:t>s not on the agenda</w:t>
      </w:r>
      <w:r w:rsidRPr="00BE78BF">
        <w:t xml:space="preserve"> </w:t>
      </w:r>
    </w:p>
    <w:p w14:paraId="36A642CA" w14:textId="77777777" w:rsidR="00F656A1" w:rsidRPr="00BE78BF" w:rsidRDefault="00355939" w:rsidP="00355939">
      <w:pPr>
        <w:pStyle w:val="ListNumber"/>
        <w:numPr>
          <w:ilvl w:val="0"/>
          <w:numId w:val="0"/>
        </w:numPr>
        <w:ind w:left="540"/>
      </w:pPr>
      <w:r w:rsidRPr="00BE78BF">
        <w:t xml:space="preserve">Susan asked about specific </w:t>
      </w:r>
      <w:r w:rsidR="00F656A1" w:rsidRPr="00BE78BF">
        <w:t xml:space="preserve">North American </w:t>
      </w:r>
      <w:r w:rsidRPr="00BE78BF">
        <w:t>troph</w:t>
      </w:r>
      <w:r w:rsidR="003E5B64">
        <w:t>ie</w:t>
      </w:r>
      <w:r w:rsidRPr="00BE78BF">
        <w:t xml:space="preserve">s given at </w:t>
      </w:r>
      <w:r w:rsidR="00F656A1" w:rsidRPr="00BE78BF">
        <w:t>the NCC and needs background.  Chris will work with others to find the details that Susan needs.</w:t>
      </w:r>
    </w:p>
    <w:p w14:paraId="235D1747" w14:textId="77777777" w:rsidR="00355939" w:rsidRPr="00BE78BF" w:rsidRDefault="00F656A1" w:rsidP="00355939">
      <w:pPr>
        <w:pStyle w:val="ListNumber"/>
        <w:numPr>
          <w:ilvl w:val="0"/>
          <w:numId w:val="0"/>
        </w:numPr>
        <w:ind w:left="540"/>
      </w:pPr>
      <w:r w:rsidRPr="00BE78BF">
        <w:t xml:space="preserve">Dawn reported that the Canadian Kennel Club has allowed, for one year, dogs who place in an AKC Open or Amateur stake, </w:t>
      </w:r>
      <w:r w:rsidR="0087369C" w:rsidRPr="00BE78BF">
        <w:t>to be</w:t>
      </w:r>
      <w:r w:rsidRPr="00BE78BF">
        <w:t xml:space="preserve"> qualified for like National stakes in Canada. This is the result of Covid and US </w:t>
      </w:r>
      <w:r w:rsidRPr="00BE78BF">
        <w:lastRenderedPageBreak/>
        <w:t>dogs/handlers not being able to travel to Canadian trials. The US</w:t>
      </w:r>
      <w:r w:rsidR="006C24FA" w:rsidRPr="00BE78BF">
        <w:t>/</w:t>
      </w:r>
      <w:r w:rsidR="005C4535" w:rsidRPr="00BE78BF">
        <w:t>Canadian</w:t>
      </w:r>
      <w:r w:rsidR="006C24FA" w:rsidRPr="00BE78BF">
        <w:t xml:space="preserve"> Boarder is opening on August 9</w:t>
      </w:r>
      <w:r w:rsidR="006C24FA" w:rsidRPr="00BE78BF">
        <w:rPr>
          <w:vertAlign w:val="superscript"/>
        </w:rPr>
        <w:t>th</w:t>
      </w:r>
      <w:r w:rsidR="006C24FA" w:rsidRPr="00BE78BF">
        <w:t xml:space="preserve">.  </w:t>
      </w:r>
      <w:r w:rsidR="003445F7" w:rsidRPr="00BE78BF">
        <w:br/>
      </w:r>
    </w:p>
    <w:p w14:paraId="4552B4BE" w14:textId="77777777" w:rsidR="005C4535" w:rsidRPr="008B1797" w:rsidRDefault="005C4535" w:rsidP="00355939">
      <w:pPr>
        <w:pStyle w:val="ListNumber"/>
        <w:numPr>
          <w:ilvl w:val="0"/>
          <w:numId w:val="0"/>
        </w:numPr>
        <w:ind w:left="540"/>
        <w:rPr>
          <w:i/>
          <w:iCs/>
        </w:rPr>
      </w:pPr>
      <w:r w:rsidRPr="008B1797">
        <w:rPr>
          <w:i/>
          <w:iCs/>
        </w:rPr>
        <w:t xml:space="preserve">Motion to </w:t>
      </w:r>
      <w:r w:rsidR="00116FC1" w:rsidRPr="008B1797">
        <w:rPr>
          <w:i/>
          <w:iCs/>
        </w:rPr>
        <w:t>Adjour</w:t>
      </w:r>
      <w:r w:rsidR="0087369C" w:rsidRPr="008B1797">
        <w:rPr>
          <w:i/>
          <w:iCs/>
        </w:rPr>
        <w:t xml:space="preserve">n. Motion by </w:t>
      </w:r>
      <w:r w:rsidRPr="008B1797">
        <w:rPr>
          <w:i/>
          <w:iCs/>
        </w:rPr>
        <w:t>Chris</w:t>
      </w:r>
      <w:r w:rsidR="0087369C" w:rsidRPr="008B1797">
        <w:rPr>
          <w:i/>
          <w:iCs/>
        </w:rPr>
        <w:t xml:space="preserve"> Dartt, Seconded by</w:t>
      </w:r>
      <w:r w:rsidRPr="008B1797">
        <w:rPr>
          <w:i/>
          <w:iCs/>
        </w:rPr>
        <w:t xml:space="preserve"> Ted</w:t>
      </w:r>
      <w:r w:rsidR="0087369C" w:rsidRPr="008B1797">
        <w:rPr>
          <w:i/>
          <w:iCs/>
        </w:rPr>
        <w:t xml:space="preserve"> McCue. Motion passes without objection.</w:t>
      </w:r>
    </w:p>
    <w:p w14:paraId="10ECAE79" w14:textId="77777777" w:rsidR="00621551" w:rsidRPr="00BE78BF" w:rsidRDefault="003445F7" w:rsidP="00355939">
      <w:pPr>
        <w:pStyle w:val="ListNumber"/>
        <w:numPr>
          <w:ilvl w:val="0"/>
          <w:numId w:val="0"/>
        </w:numPr>
        <w:ind w:left="540"/>
      </w:pPr>
      <w:r w:rsidRPr="00BE78BF">
        <w:br/>
      </w:r>
      <w:r w:rsidR="00E774AF" w:rsidRPr="00BE78BF">
        <w:t>Next meeting</w:t>
      </w:r>
      <w:r w:rsidR="0087369C" w:rsidRPr="00BE78BF">
        <w:t xml:space="preserve"> of the FTC</w:t>
      </w:r>
      <w:r w:rsidR="00BE78BF" w:rsidRPr="00BE78BF">
        <w:t xml:space="preserve"> will be on</w:t>
      </w:r>
      <w:r w:rsidR="00055B59" w:rsidRPr="00BE78BF">
        <w:t xml:space="preserve"> </w:t>
      </w:r>
      <w:r w:rsidR="00AA7CFE" w:rsidRPr="00BE78BF">
        <w:t>Tuesday</w:t>
      </w:r>
      <w:r w:rsidR="000D6CF7" w:rsidRPr="00BE78BF">
        <w:t xml:space="preserve">, </w:t>
      </w:r>
      <w:r w:rsidR="00FD1E10" w:rsidRPr="00BE78BF">
        <w:t>August 17</w:t>
      </w:r>
      <w:r w:rsidR="00C37036" w:rsidRPr="00BE78BF">
        <w:t xml:space="preserve">, </w:t>
      </w:r>
      <w:r w:rsidR="00A22DBB" w:rsidRPr="00BE78BF">
        <w:t>2021</w:t>
      </w:r>
      <w:r w:rsidR="00E774AF" w:rsidRPr="00BE78BF">
        <w:t xml:space="preserve">, </w:t>
      </w:r>
      <w:r w:rsidR="00161F74" w:rsidRPr="00BE78BF">
        <w:t>5:30</w:t>
      </w:r>
      <w:r w:rsidR="00E774AF" w:rsidRPr="00BE78BF">
        <w:t xml:space="preserve"> PM Central</w:t>
      </w:r>
      <w:r w:rsidR="00E774AF" w:rsidRPr="00BE78BF">
        <w:br/>
      </w:r>
      <w:r w:rsidR="00E774AF" w:rsidRPr="00BE78BF">
        <w:br/>
      </w:r>
    </w:p>
    <w:p w14:paraId="62EE1C71" w14:textId="77777777" w:rsidR="00621551" w:rsidRPr="00BE78BF" w:rsidRDefault="00621551" w:rsidP="00621551">
      <w:pPr>
        <w:pStyle w:val="ListNumber"/>
        <w:numPr>
          <w:ilvl w:val="0"/>
          <w:numId w:val="0"/>
        </w:numPr>
        <w:ind w:left="180"/>
      </w:pPr>
    </w:p>
    <w:sectPr w:rsidR="00621551" w:rsidRPr="00BE78BF" w:rsidSect="00B469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23CF19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82CA3C6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  <w:b w:val="0"/>
        <w:bCs w:val="0"/>
      </w:rPr>
    </w:lvl>
  </w:abstractNum>
  <w:abstractNum w:abstractNumId="2" w15:restartNumberingAfterBreak="0">
    <w:nsid w:val="01497149"/>
    <w:multiLevelType w:val="hybridMultilevel"/>
    <w:tmpl w:val="8C262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A7325"/>
    <w:multiLevelType w:val="hybridMultilevel"/>
    <w:tmpl w:val="20E67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A4CE8"/>
    <w:multiLevelType w:val="hybridMultilevel"/>
    <w:tmpl w:val="FD961AC8"/>
    <w:lvl w:ilvl="0" w:tplc="DB2A678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5E22860"/>
    <w:multiLevelType w:val="hybridMultilevel"/>
    <w:tmpl w:val="3C0E340A"/>
    <w:lvl w:ilvl="0" w:tplc="CCAEB7D4">
      <w:start w:val="1"/>
      <w:numFmt w:val="decimal"/>
      <w:lvlText w:val="%1."/>
      <w:lvlJc w:val="left"/>
      <w:pPr>
        <w:ind w:left="1454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6" w15:restartNumberingAfterBreak="0">
    <w:nsid w:val="163A76CA"/>
    <w:multiLevelType w:val="hybridMultilevel"/>
    <w:tmpl w:val="A800993A"/>
    <w:lvl w:ilvl="0" w:tplc="7AF809C2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7" w15:restartNumberingAfterBreak="0">
    <w:nsid w:val="192A17F5"/>
    <w:multiLevelType w:val="hybridMultilevel"/>
    <w:tmpl w:val="5DE46F60"/>
    <w:lvl w:ilvl="0" w:tplc="43B27D02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8" w15:restartNumberingAfterBreak="0">
    <w:nsid w:val="1BF71B83"/>
    <w:multiLevelType w:val="hybridMultilevel"/>
    <w:tmpl w:val="87DA3F7E"/>
    <w:lvl w:ilvl="0" w:tplc="BCFA4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034094"/>
    <w:multiLevelType w:val="hybridMultilevel"/>
    <w:tmpl w:val="B8D65BB4"/>
    <w:lvl w:ilvl="0" w:tplc="BBA89DC2">
      <w:start w:val="1"/>
      <w:numFmt w:val="upp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1137D5A"/>
    <w:multiLevelType w:val="hybridMultilevel"/>
    <w:tmpl w:val="5A42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64208"/>
    <w:multiLevelType w:val="hybridMultilevel"/>
    <w:tmpl w:val="BDCE37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4E32FA"/>
    <w:multiLevelType w:val="hybridMultilevel"/>
    <w:tmpl w:val="9A0C577C"/>
    <w:lvl w:ilvl="0" w:tplc="6D1E95A6">
      <w:start w:val="1"/>
      <w:numFmt w:val="lowerLetter"/>
      <w:lvlText w:val="%1)"/>
      <w:lvlJc w:val="left"/>
      <w:pPr>
        <w:ind w:left="727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3" w15:restartNumberingAfterBreak="0">
    <w:nsid w:val="2EF10628"/>
    <w:multiLevelType w:val="hybridMultilevel"/>
    <w:tmpl w:val="4270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E2939"/>
    <w:multiLevelType w:val="hybridMultilevel"/>
    <w:tmpl w:val="16843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F3116"/>
    <w:multiLevelType w:val="hybridMultilevel"/>
    <w:tmpl w:val="B276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A33B1"/>
    <w:multiLevelType w:val="hybridMultilevel"/>
    <w:tmpl w:val="F2F2AF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B3269"/>
    <w:multiLevelType w:val="hybridMultilevel"/>
    <w:tmpl w:val="6D42E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B3758"/>
    <w:multiLevelType w:val="hybridMultilevel"/>
    <w:tmpl w:val="EAD8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82950"/>
    <w:multiLevelType w:val="hybridMultilevel"/>
    <w:tmpl w:val="8D824FA8"/>
    <w:lvl w:ilvl="0" w:tplc="D492A1E6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0" w15:restartNumberingAfterBreak="0">
    <w:nsid w:val="43B3641E"/>
    <w:multiLevelType w:val="hybridMultilevel"/>
    <w:tmpl w:val="A0F43B1E"/>
    <w:lvl w:ilvl="0" w:tplc="D728B926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1" w15:restartNumberingAfterBreak="0">
    <w:nsid w:val="487C7AD8"/>
    <w:multiLevelType w:val="hybridMultilevel"/>
    <w:tmpl w:val="07F234E4"/>
    <w:lvl w:ilvl="0" w:tplc="F7BEF560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2" w15:restartNumberingAfterBreak="0">
    <w:nsid w:val="507030F5"/>
    <w:multiLevelType w:val="hybridMultilevel"/>
    <w:tmpl w:val="B4E6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376AC"/>
    <w:multiLevelType w:val="hybridMultilevel"/>
    <w:tmpl w:val="276A7336"/>
    <w:lvl w:ilvl="0" w:tplc="54548CA0">
      <w:start w:val="1"/>
      <w:numFmt w:val="decimal"/>
      <w:lvlText w:val="%1."/>
      <w:lvlJc w:val="left"/>
      <w:pPr>
        <w:ind w:left="907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4" w15:restartNumberingAfterBreak="0">
    <w:nsid w:val="53C32B73"/>
    <w:multiLevelType w:val="hybridMultilevel"/>
    <w:tmpl w:val="F34C397C"/>
    <w:lvl w:ilvl="0" w:tplc="B83A14BC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5" w15:restartNumberingAfterBreak="0">
    <w:nsid w:val="56DE52EF"/>
    <w:multiLevelType w:val="hybridMultilevel"/>
    <w:tmpl w:val="D854C6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E6B26"/>
    <w:multiLevelType w:val="hybridMultilevel"/>
    <w:tmpl w:val="5B6A82B8"/>
    <w:lvl w:ilvl="0" w:tplc="853AA2B4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5BBC74FC"/>
    <w:multiLevelType w:val="hybridMultilevel"/>
    <w:tmpl w:val="A6EAD328"/>
    <w:lvl w:ilvl="0" w:tplc="401AAA88">
      <w:start w:val="1"/>
      <w:numFmt w:val="upperLetter"/>
      <w:lvlText w:val="%1."/>
      <w:lvlJc w:val="left"/>
      <w:pPr>
        <w:ind w:left="5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5CDF2880"/>
    <w:multiLevelType w:val="hybridMultilevel"/>
    <w:tmpl w:val="E7BA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A310F7"/>
    <w:multiLevelType w:val="multilevel"/>
    <w:tmpl w:val="028A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14577E"/>
    <w:multiLevelType w:val="hybridMultilevel"/>
    <w:tmpl w:val="215416F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2" w15:restartNumberingAfterBreak="0">
    <w:nsid w:val="670629D6"/>
    <w:multiLevelType w:val="hybridMultilevel"/>
    <w:tmpl w:val="7C286EA6"/>
    <w:lvl w:ilvl="0" w:tplc="6BBED95C">
      <w:start w:val="1"/>
      <w:numFmt w:val="decimal"/>
      <w:lvlText w:val="%1."/>
      <w:lvlJc w:val="left"/>
      <w:pPr>
        <w:ind w:left="1814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33" w15:restartNumberingAfterBreak="0">
    <w:nsid w:val="69536F7E"/>
    <w:multiLevelType w:val="hybridMultilevel"/>
    <w:tmpl w:val="0FE89FA6"/>
    <w:lvl w:ilvl="0" w:tplc="05A6F726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4" w15:restartNumberingAfterBreak="0">
    <w:nsid w:val="698F614F"/>
    <w:multiLevelType w:val="hybridMultilevel"/>
    <w:tmpl w:val="C362FFA0"/>
    <w:lvl w:ilvl="0" w:tplc="04090015">
      <w:start w:val="1"/>
      <w:numFmt w:val="upp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 w15:restartNumberingAfterBreak="0">
    <w:nsid w:val="6BFE2FB3"/>
    <w:multiLevelType w:val="hybridMultilevel"/>
    <w:tmpl w:val="4EE0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E391D"/>
    <w:multiLevelType w:val="hybridMultilevel"/>
    <w:tmpl w:val="B458215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7" w15:restartNumberingAfterBreak="0">
    <w:nsid w:val="7475042C"/>
    <w:multiLevelType w:val="hybridMultilevel"/>
    <w:tmpl w:val="3AFC2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B5285"/>
    <w:multiLevelType w:val="hybridMultilevel"/>
    <w:tmpl w:val="0442A9F4"/>
    <w:lvl w:ilvl="0" w:tplc="1646D9E0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9" w15:restartNumberingAfterBreak="0">
    <w:nsid w:val="7C994963"/>
    <w:multiLevelType w:val="hybridMultilevel"/>
    <w:tmpl w:val="A3AEC3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009C3"/>
    <w:multiLevelType w:val="hybridMultilevel"/>
    <w:tmpl w:val="8A161104"/>
    <w:lvl w:ilvl="0" w:tplc="8F844DD6">
      <w:start w:val="1"/>
      <w:numFmt w:val="low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29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24"/>
  </w:num>
  <w:num w:numId="7">
    <w:abstractNumId w:val="39"/>
  </w:num>
  <w:num w:numId="8">
    <w:abstractNumId w:val="33"/>
  </w:num>
  <w:num w:numId="9">
    <w:abstractNumId w:val="19"/>
  </w:num>
  <w:num w:numId="10">
    <w:abstractNumId w:val="40"/>
  </w:num>
  <w:num w:numId="11">
    <w:abstractNumId w:val="12"/>
  </w:num>
  <w:num w:numId="12">
    <w:abstractNumId w:val="21"/>
  </w:num>
  <w:num w:numId="13">
    <w:abstractNumId w:val="36"/>
  </w:num>
  <w:num w:numId="14">
    <w:abstractNumId w:val="20"/>
  </w:num>
  <w:num w:numId="15">
    <w:abstractNumId w:val="31"/>
  </w:num>
  <w:num w:numId="16">
    <w:abstractNumId w:val="15"/>
  </w:num>
  <w:num w:numId="17">
    <w:abstractNumId w:val="30"/>
  </w:num>
  <w:num w:numId="18">
    <w:abstractNumId w:val="23"/>
  </w:num>
  <w:num w:numId="19">
    <w:abstractNumId w:val="32"/>
  </w:num>
  <w:num w:numId="20">
    <w:abstractNumId w:val="5"/>
  </w:num>
  <w:num w:numId="21">
    <w:abstractNumId w:val="11"/>
  </w:num>
  <w:num w:numId="22">
    <w:abstractNumId w:val="17"/>
  </w:num>
  <w:num w:numId="23">
    <w:abstractNumId w:val="28"/>
  </w:num>
  <w:num w:numId="24">
    <w:abstractNumId w:val="8"/>
  </w:num>
  <w:num w:numId="25">
    <w:abstractNumId w:val="22"/>
  </w:num>
  <w:num w:numId="26">
    <w:abstractNumId w:val="35"/>
  </w:num>
  <w:num w:numId="27">
    <w:abstractNumId w:val="18"/>
  </w:num>
  <w:num w:numId="28">
    <w:abstractNumId w:val="13"/>
  </w:num>
  <w:num w:numId="29">
    <w:abstractNumId w:val="3"/>
  </w:num>
  <w:num w:numId="30">
    <w:abstractNumId w:val="37"/>
  </w:num>
  <w:num w:numId="31">
    <w:abstractNumId w:val="10"/>
  </w:num>
  <w:num w:numId="32">
    <w:abstractNumId w:val="7"/>
  </w:num>
  <w:num w:numId="33">
    <w:abstractNumId w:val="16"/>
  </w:num>
  <w:num w:numId="34">
    <w:abstractNumId w:val="38"/>
  </w:num>
  <w:num w:numId="35">
    <w:abstractNumId w:val="26"/>
  </w:num>
  <w:num w:numId="36">
    <w:abstractNumId w:val="27"/>
  </w:num>
  <w:num w:numId="37">
    <w:abstractNumId w:val="4"/>
  </w:num>
  <w:num w:numId="38">
    <w:abstractNumId w:val="25"/>
  </w:num>
  <w:num w:numId="39">
    <w:abstractNumId w:val="34"/>
  </w:num>
  <w:num w:numId="40">
    <w:abstractNumId w:val="14"/>
  </w:num>
  <w:num w:numId="4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C8"/>
    <w:rsid w:val="000051D5"/>
    <w:rsid w:val="000119E9"/>
    <w:rsid w:val="00013282"/>
    <w:rsid w:val="00015B9D"/>
    <w:rsid w:val="00027D33"/>
    <w:rsid w:val="00043B31"/>
    <w:rsid w:val="00054418"/>
    <w:rsid w:val="00055B59"/>
    <w:rsid w:val="000648BE"/>
    <w:rsid w:val="00065580"/>
    <w:rsid w:val="00065B28"/>
    <w:rsid w:val="00066077"/>
    <w:rsid w:val="00066DDD"/>
    <w:rsid w:val="00075C9D"/>
    <w:rsid w:val="000778A8"/>
    <w:rsid w:val="00077CB5"/>
    <w:rsid w:val="000851DF"/>
    <w:rsid w:val="00094D9D"/>
    <w:rsid w:val="00095C05"/>
    <w:rsid w:val="000A0094"/>
    <w:rsid w:val="000A3A9E"/>
    <w:rsid w:val="000A571E"/>
    <w:rsid w:val="000A6699"/>
    <w:rsid w:val="000C161A"/>
    <w:rsid w:val="000D20E8"/>
    <w:rsid w:val="000D5F9D"/>
    <w:rsid w:val="000D6CF7"/>
    <w:rsid w:val="000E2FAD"/>
    <w:rsid w:val="000E368E"/>
    <w:rsid w:val="000E6A08"/>
    <w:rsid w:val="000E728B"/>
    <w:rsid w:val="001106D5"/>
    <w:rsid w:val="00111E2B"/>
    <w:rsid w:val="00112175"/>
    <w:rsid w:val="0011543D"/>
    <w:rsid w:val="001155E9"/>
    <w:rsid w:val="00116FC1"/>
    <w:rsid w:val="00124329"/>
    <w:rsid w:val="00131FDF"/>
    <w:rsid w:val="001323AE"/>
    <w:rsid w:val="001343E7"/>
    <w:rsid w:val="00137603"/>
    <w:rsid w:val="00140DAE"/>
    <w:rsid w:val="001423A6"/>
    <w:rsid w:val="0015180F"/>
    <w:rsid w:val="001563AE"/>
    <w:rsid w:val="00161F74"/>
    <w:rsid w:val="00167B62"/>
    <w:rsid w:val="00170A42"/>
    <w:rsid w:val="00182725"/>
    <w:rsid w:val="001928AE"/>
    <w:rsid w:val="00193653"/>
    <w:rsid w:val="001A23A7"/>
    <w:rsid w:val="001A5B51"/>
    <w:rsid w:val="001A7373"/>
    <w:rsid w:val="001C4346"/>
    <w:rsid w:val="001C698E"/>
    <w:rsid w:val="001E12CD"/>
    <w:rsid w:val="001E7A1D"/>
    <w:rsid w:val="001F0E75"/>
    <w:rsid w:val="001F12A8"/>
    <w:rsid w:val="00206931"/>
    <w:rsid w:val="00211664"/>
    <w:rsid w:val="00213D8D"/>
    <w:rsid w:val="0021427B"/>
    <w:rsid w:val="002211E5"/>
    <w:rsid w:val="00227209"/>
    <w:rsid w:val="00237104"/>
    <w:rsid w:val="00245E70"/>
    <w:rsid w:val="002506E9"/>
    <w:rsid w:val="002538A0"/>
    <w:rsid w:val="0025444E"/>
    <w:rsid w:val="00254D95"/>
    <w:rsid w:val="00254FBA"/>
    <w:rsid w:val="00257E14"/>
    <w:rsid w:val="00265A59"/>
    <w:rsid w:val="00267952"/>
    <w:rsid w:val="002761C5"/>
    <w:rsid w:val="00285BDC"/>
    <w:rsid w:val="00290240"/>
    <w:rsid w:val="0029077A"/>
    <w:rsid w:val="002966F0"/>
    <w:rsid w:val="00297C1F"/>
    <w:rsid w:val="002A0E64"/>
    <w:rsid w:val="002B21D7"/>
    <w:rsid w:val="002B6389"/>
    <w:rsid w:val="002B739E"/>
    <w:rsid w:val="002C3DE4"/>
    <w:rsid w:val="002D060A"/>
    <w:rsid w:val="002D1BDD"/>
    <w:rsid w:val="002D7507"/>
    <w:rsid w:val="002E0C12"/>
    <w:rsid w:val="002E45A2"/>
    <w:rsid w:val="002E7929"/>
    <w:rsid w:val="002F0B85"/>
    <w:rsid w:val="002F4B60"/>
    <w:rsid w:val="002F53D6"/>
    <w:rsid w:val="00313FC8"/>
    <w:rsid w:val="00316897"/>
    <w:rsid w:val="00316AF5"/>
    <w:rsid w:val="00316E43"/>
    <w:rsid w:val="00317E9C"/>
    <w:rsid w:val="003331AA"/>
    <w:rsid w:val="00337A32"/>
    <w:rsid w:val="00340767"/>
    <w:rsid w:val="003445F7"/>
    <w:rsid w:val="00350345"/>
    <w:rsid w:val="00353CE0"/>
    <w:rsid w:val="00355939"/>
    <w:rsid w:val="003574FD"/>
    <w:rsid w:val="00360B6E"/>
    <w:rsid w:val="00366C45"/>
    <w:rsid w:val="003735A2"/>
    <w:rsid w:val="003765C4"/>
    <w:rsid w:val="00385986"/>
    <w:rsid w:val="0039551F"/>
    <w:rsid w:val="003A418E"/>
    <w:rsid w:val="003B09A5"/>
    <w:rsid w:val="003B4C35"/>
    <w:rsid w:val="003D702A"/>
    <w:rsid w:val="003D7721"/>
    <w:rsid w:val="003E3138"/>
    <w:rsid w:val="003E5B64"/>
    <w:rsid w:val="003F1A7D"/>
    <w:rsid w:val="00400DC1"/>
    <w:rsid w:val="00401F14"/>
    <w:rsid w:val="00410A03"/>
    <w:rsid w:val="004119BE"/>
    <w:rsid w:val="00411F8B"/>
    <w:rsid w:val="00420310"/>
    <w:rsid w:val="0042570A"/>
    <w:rsid w:val="00450382"/>
    <w:rsid w:val="00455504"/>
    <w:rsid w:val="004656B5"/>
    <w:rsid w:val="00465B70"/>
    <w:rsid w:val="00477352"/>
    <w:rsid w:val="00481287"/>
    <w:rsid w:val="00481EA8"/>
    <w:rsid w:val="00497B82"/>
    <w:rsid w:val="004A1B0D"/>
    <w:rsid w:val="004A63D5"/>
    <w:rsid w:val="004B5C09"/>
    <w:rsid w:val="004C115E"/>
    <w:rsid w:val="004D38DF"/>
    <w:rsid w:val="004D552E"/>
    <w:rsid w:val="004E227E"/>
    <w:rsid w:val="004E3214"/>
    <w:rsid w:val="004E6CF5"/>
    <w:rsid w:val="004E6FC5"/>
    <w:rsid w:val="004F0414"/>
    <w:rsid w:val="00500815"/>
    <w:rsid w:val="00513FE2"/>
    <w:rsid w:val="005204D9"/>
    <w:rsid w:val="00525E4F"/>
    <w:rsid w:val="005261F6"/>
    <w:rsid w:val="005347B9"/>
    <w:rsid w:val="00554276"/>
    <w:rsid w:val="005545EB"/>
    <w:rsid w:val="00570DC8"/>
    <w:rsid w:val="00575519"/>
    <w:rsid w:val="00581EAF"/>
    <w:rsid w:val="00594F2D"/>
    <w:rsid w:val="005B1432"/>
    <w:rsid w:val="005B24A0"/>
    <w:rsid w:val="005B5001"/>
    <w:rsid w:val="005B6322"/>
    <w:rsid w:val="005C3C42"/>
    <w:rsid w:val="005C4535"/>
    <w:rsid w:val="005D4905"/>
    <w:rsid w:val="005E305D"/>
    <w:rsid w:val="005F6734"/>
    <w:rsid w:val="00610B3C"/>
    <w:rsid w:val="00616B41"/>
    <w:rsid w:val="00620AE8"/>
    <w:rsid w:val="00621551"/>
    <w:rsid w:val="006350F8"/>
    <w:rsid w:val="00636915"/>
    <w:rsid w:val="0064628C"/>
    <w:rsid w:val="00652866"/>
    <w:rsid w:val="00660C06"/>
    <w:rsid w:val="006655B0"/>
    <w:rsid w:val="00671CF1"/>
    <w:rsid w:val="00674318"/>
    <w:rsid w:val="006763BB"/>
    <w:rsid w:val="006773B0"/>
    <w:rsid w:val="00680296"/>
    <w:rsid w:val="00680897"/>
    <w:rsid w:val="0068195C"/>
    <w:rsid w:val="00687050"/>
    <w:rsid w:val="006912AA"/>
    <w:rsid w:val="00692D52"/>
    <w:rsid w:val="006A2814"/>
    <w:rsid w:val="006A359C"/>
    <w:rsid w:val="006A790F"/>
    <w:rsid w:val="006B1604"/>
    <w:rsid w:val="006B3D2F"/>
    <w:rsid w:val="006C1411"/>
    <w:rsid w:val="006C24FA"/>
    <w:rsid w:val="006C3011"/>
    <w:rsid w:val="006D4136"/>
    <w:rsid w:val="006E2132"/>
    <w:rsid w:val="006E2869"/>
    <w:rsid w:val="006F03D4"/>
    <w:rsid w:val="006F0FBA"/>
    <w:rsid w:val="006F38F9"/>
    <w:rsid w:val="006F5138"/>
    <w:rsid w:val="006F53DC"/>
    <w:rsid w:val="006F7B3D"/>
    <w:rsid w:val="00710054"/>
    <w:rsid w:val="00711363"/>
    <w:rsid w:val="00717768"/>
    <w:rsid w:val="00720EFB"/>
    <w:rsid w:val="007248C4"/>
    <w:rsid w:val="0073615F"/>
    <w:rsid w:val="007603B4"/>
    <w:rsid w:val="00760666"/>
    <w:rsid w:val="007625AD"/>
    <w:rsid w:val="00765CA9"/>
    <w:rsid w:val="00766165"/>
    <w:rsid w:val="00771C24"/>
    <w:rsid w:val="00775F99"/>
    <w:rsid w:val="00780AE8"/>
    <w:rsid w:val="00783405"/>
    <w:rsid w:val="00795D28"/>
    <w:rsid w:val="00796DA6"/>
    <w:rsid w:val="00797F51"/>
    <w:rsid w:val="007A48A5"/>
    <w:rsid w:val="007B0712"/>
    <w:rsid w:val="007C0912"/>
    <w:rsid w:val="007C4092"/>
    <w:rsid w:val="007C681F"/>
    <w:rsid w:val="007D1460"/>
    <w:rsid w:val="007D45B5"/>
    <w:rsid w:val="007D5836"/>
    <w:rsid w:val="007D6FA6"/>
    <w:rsid w:val="007E42CE"/>
    <w:rsid w:val="007E6DE9"/>
    <w:rsid w:val="007E6F75"/>
    <w:rsid w:val="007F3C7F"/>
    <w:rsid w:val="007F4AFC"/>
    <w:rsid w:val="007F7CD9"/>
    <w:rsid w:val="00820C87"/>
    <w:rsid w:val="008240DA"/>
    <w:rsid w:val="00826C0A"/>
    <w:rsid w:val="00842107"/>
    <w:rsid w:val="008456B4"/>
    <w:rsid w:val="00852CCB"/>
    <w:rsid w:val="00867EA4"/>
    <w:rsid w:val="0087369C"/>
    <w:rsid w:val="00875E4A"/>
    <w:rsid w:val="00876BD1"/>
    <w:rsid w:val="00890008"/>
    <w:rsid w:val="00890DCD"/>
    <w:rsid w:val="008910AD"/>
    <w:rsid w:val="008924B3"/>
    <w:rsid w:val="00895FB9"/>
    <w:rsid w:val="008A411A"/>
    <w:rsid w:val="008B1797"/>
    <w:rsid w:val="008B32FC"/>
    <w:rsid w:val="008C1633"/>
    <w:rsid w:val="008C386C"/>
    <w:rsid w:val="008D11D7"/>
    <w:rsid w:val="008D445B"/>
    <w:rsid w:val="008D49EC"/>
    <w:rsid w:val="008E476B"/>
    <w:rsid w:val="008E5311"/>
    <w:rsid w:val="008E75C8"/>
    <w:rsid w:val="008E7AB1"/>
    <w:rsid w:val="009065FE"/>
    <w:rsid w:val="00930690"/>
    <w:rsid w:val="00932321"/>
    <w:rsid w:val="009349C7"/>
    <w:rsid w:val="0093662B"/>
    <w:rsid w:val="009403CA"/>
    <w:rsid w:val="009514CE"/>
    <w:rsid w:val="009563FC"/>
    <w:rsid w:val="00957761"/>
    <w:rsid w:val="00964BDF"/>
    <w:rsid w:val="00967B47"/>
    <w:rsid w:val="0097701A"/>
    <w:rsid w:val="00981CBD"/>
    <w:rsid w:val="00986015"/>
    <w:rsid w:val="009921B8"/>
    <w:rsid w:val="00993B51"/>
    <w:rsid w:val="009A409C"/>
    <w:rsid w:val="009A5E84"/>
    <w:rsid w:val="009A67B8"/>
    <w:rsid w:val="009B61DB"/>
    <w:rsid w:val="009B68CE"/>
    <w:rsid w:val="009B6F70"/>
    <w:rsid w:val="009C1C7D"/>
    <w:rsid w:val="009E5B22"/>
    <w:rsid w:val="009E6542"/>
    <w:rsid w:val="009F058B"/>
    <w:rsid w:val="00A06C6E"/>
    <w:rsid w:val="00A07662"/>
    <w:rsid w:val="00A07C4A"/>
    <w:rsid w:val="00A157E8"/>
    <w:rsid w:val="00A165F4"/>
    <w:rsid w:val="00A20686"/>
    <w:rsid w:val="00A20B70"/>
    <w:rsid w:val="00A22CB1"/>
    <w:rsid w:val="00A22DBB"/>
    <w:rsid w:val="00A338A7"/>
    <w:rsid w:val="00A34E94"/>
    <w:rsid w:val="00A41DD6"/>
    <w:rsid w:val="00A43001"/>
    <w:rsid w:val="00A441E5"/>
    <w:rsid w:val="00A4511E"/>
    <w:rsid w:val="00A57632"/>
    <w:rsid w:val="00A733A5"/>
    <w:rsid w:val="00A7559A"/>
    <w:rsid w:val="00A87FF7"/>
    <w:rsid w:val="00A95608"/>
    <w:rsid w:val="00A9739B"/>
    <w:rsid w:val="00AA2557"/>
    <w:rsid w:val="00AA6430"/>
    <w:rsid w:val="00AA7CFE"/>
    <w:rsid w:val="00AB0C2A"/>
    <w:rsid w:val="00AB0FC5"/>
    <w:rsid w:val="00AB2F7A"/>
    <w:rsid w:val="00AB2FE1"/>
    <w:rsid w:val="00AC1B95"/>
    <w:rsid w:val="00AC279E"/>
    <w:rsid w:val="00AC2D82"/>
    <w:rsid w:val="00AC2FC7"/>
    <w:rsid w:val="00AD1558"/>
    <w:rsid w:val="00AD19B4"/>
    <w:rsid w:val="00AF7105"/>
    <w:rsid w:val="00B028E7"/>
    <w:rsid w:val="00B10B2E"/>
    <w:rsid w:val="00B11A40"/>
    <w:rsid w:val="00B121DA"/>
    <w:rsid w:val="00B21D92"/>
    <w:rsid w:val="00B238C3"/>
    <w:rsid w:val="00B251CD"/>
    <w:rsid w:val="00B32038"/>
    <w:rsid w:val="00B34DFB"/>
    <w:rsid w:val="00B40A60"/>
    <w:rsid w:val="00B435B5"/>
    <w:rsid w:val="00B46955"/>
    <w:rsid w:val="00B5306A"/>
    <w:rsid w:val="00B5397D"/>
    <w:rsid w:val="00B64123"/>
    <w:rsid w:val="00B645E1"/>
    <w:rsid w:val="00B70B4B"/>
    <w:rsid w:val="00B73606"/>
    <w:rsid w:val="00B74090"/>
    <w:rsid w:val="00B75615"/>
    <w:rsid w:val="00B86E71"/>
    <w:rsid w:val="00B92657"/>
    <w:rsid w:val="00B92BEC"/>
    <w:rsid w:val="00B95CD5"/>
    <w:rsid w:val="00B96ADE"/>
    <w:rsid w:val="00BA19BC"/>
    <w:rsid w:val="00BB7BE3"/>
    <w:rsid w:val="00BC19C3"/>
    <w:rsid w:val="00BC3C84"/>
    <w:rsid w:val="00BE24B4"/>
    <w:rsid w:val="00BE3C63"/>
    <w:rsid w:val="00BE40E6"/>
    <w:rsid w:val="00BE78BF"/>
    <w:rsid w:val="00BF7556"/>
    <w:rsid w:val="00C01A66"/>
    <w:rsid w:val="00C122FC"/>
    <w:rsid w:val="00C139BF"/>
    <w:rsid w:val="00C1643D"/>
    <w:rsid w:val="00C21F52"/>
    <w:rsid w:val="00C269E9"/>
    <w:rsid w:val="00C3009F"/>
    <w:rsid w:val="00C3415B"/>
    <w:rsid w:val="00C37036"/>
    <w:rsid w:val="00C37349"/>
    <w:rsid w:val="00C376C5"/>
    <w:rsid w:val="00C449C7"/>
    <w:rsid w:val="00C57AF1"/>
    <w:rsid w:val="00C66E7B"/>
    <w:rsid w:val="00C708F8"/>
    <w:rsid w:val="00C71C76"/>
    <w:rsid w:val="00C73151"/>
    <w:rsid w:val="00C738AA"/>
    <w:rsid w:val="00C75908"/>
    <w:rsid w:val="00C83A04"/>
    <w:rsid w:val="00C9466A"/>
    <w:rsid w:val="00C9549C"/>
    <w:rsid w:val="00C97138"/>
    <w:rsid w:val="00CA531C"/>
    <w:rsid w:val="00CB624E"/>
    <w:rsid w:val="00CC01B8"/>
    <w:rsid w:val="00CC1D65"/>
    <w:rsid w:val="00CC5457"/>
    <w:rsid w:val="00CC63FE"/>
    <w:rsid w:val="00CC6623"/>
    <w:rsid w:val="00CD2702"/>
    <w:rsid w:val="00CE60DB"/>
    <w:rsid w:val="00CF3BCE"/>
    <w:rsid w:val="00CF46D0"/>
    <w:rsid w:val="00D023FD"/>
    <w:rsid w:val="00D100E6"/>
    <w:rsid w:val="00D13A82"/>
    <w:rsid w:val="00D15876"/>
    <w:rsid w:val="00D2209A"/>
    <w:rsid w:val="00D231D1"/>
    <w:rsid w:val="00D31AB7"/>
    <w:rsid w:val="00D324DD"/>
    <w:rsid w:val="00D42254"/>
    <w:rsid w:val="00D4356B"/>
    <w:rsid w:val="00D51CE4"/>
    <w:rsid w:val="00D63001"/>
    <w:rsid w:val="00D6754A"/>
    <w:rsid w:val="00D679C8"/>
    <w:rsid w:val="00D73A75"/>
    <w:rsid w:val="00D73D45"/>
    <w:rsid w:val="00D86264"/>
    <w:rsid w:val="00D90DE0"/>
    <w:rsid w:val="00D96E03"/>
    <w:rsid w:val="00DB031D"/>
    <w:rsid w:val="00DC1734"/>
    <w:rsid w:val="00DC5DC2"/>
    <w:rsid w:val="00DC6681"/>
    <w:rsid w:val="00DD018F"/>
    <w:rsid w:val="00DE24A9"/>
    <w:rsid w:val="00DE4865"/>
    <w:rsid w:val="00DF490D"/>
    <w:rsid w:val="00DF5DAF"/>
    <w:rsid w:val="00DF770A"/>
    <w:rsid w:val="00E17913"/>
    <w:rsid w:val="00E22E4B"/>
    <w:rsid w:val="00E253CF"/>
    <w:rsid w:val="00E26A1E"/>
    <w:rsid w:val="00E30542"/>
    <w:rsid w:val="00E460A2"/>
    <w:rsid w:val="00E46AC7"/>
    <w:rsid w:val="00E479E1"/>
    <w:rsid w:val="00E52573"/>
    <w:rsid w:val="00E62142"/>
    <w:rsid w:val="00E6537F"/>
    <w:rsid w:val="00E711C0"/>
    <w:rsid w:val="00E76A4D"/>
    <w:rsid w:val="00E771F9"/>
    <w:rsid w:val="00E774AF"/>
    <w:rsid w:val="00E77BBF"/>
    <w:rsid w:val="00E8084F"/>
    <w:rsid w:val="00EA277E"/>
    <w:rsid w:val="00EB2680"/>
    <w:rsid w:val="00EB494E"/>
    <w:rsid w:val="00EB661D"/>
    <w:rsid w:val="00EC5F81"/>
    <w:rsid w:val="00ED6E1C"/>
    <w:rsid w:val="00EF36B1"/>
    <w:rsid w:val="00F04889"/>
    <w:rsid w:val="00F055F2"/>
    <w:rsid w:val="00F06476"/>
    <w:rsid w:val="00F06DE8"/>
    <w:rsid w:val="00F16607"/>
    <w:rsid w:val="00F172A2"/>
    <w:rsid w:val="00F2378B"/>
    <w:rsid w:val="00F31569"/>
    <w:rsid w:val="00F36BB7"/>
    <w:rsid w:val="00F430B5"/>
    <w:rsid w:val="00F442C2"/>
    <w:rsid w:val="00F45CDE"/>
    <w:rsid w:val="00F4621B"/>
    <w:rsid w:val="00F513FF"/>
    <w:rsid w:val="00F51A4D"/>
    <w:rsid w:val="00F52205"/>
    <w:rsid w:val="00F555B6"/>
    <w:rsid w:val="00F560A9"/>
    <w:rsid w:val="00F656A1"/>
    <w:rsid w:val="00F706F4"/>
    <w:rsid w:val="00F81276"/>
    <w:rsid w:val="00F94031"/>
    <w:rsid w:val="00FA2A5A"/>
    <w:rsid w:val="00FC2077"/>
    <w:rsid w:val="00FC4716"/>
    <w:rsid w:val="00FD1E10"/>
    <w:rsid w:val="00FE2819"/>
    <w:rsid w:val="00FE3618"/>
    <w:rsid w:val="00FF020F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6D5F35"/>
  <w15:docId w15:val="{496B193A-0251-4EAB-BA00-30A77927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B41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A277E"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2819"/>
    <w:pPr>
      <w:keepNext/>
      <w:spacing w:before="240" w:after="60"/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next w:val="Heading2"/>
    <w:qFormat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vitees1">
    <w:name w:val="Invitees 1"/>
    <w:basedOn w:val="Heading2"/>
    <w:next w:val="Invitees"/>
    <w:rsid w:val="001423A6"/>
    <w:pPr>
      <w:spacing w:after="0"/>
    </w:pPr>
    <w:rPr>
      <w:b w:val="0"/>
    </w:rPr>
  </w:style>
  <w:style w:type="paragraph" w:customStyle="1" w:styleId="TypeofMeeting">
    <w:name w:val="Type of Meeting"/>
    <w:basedOn w:val="Heading2"/>
    <w:rsid w:val="00FE2819"/>
    <w:rPr>
      <w:b w:val="0"/>
    </w:rPr>
  </w:style>
  <w:style w:type="paragraph" w:styleId="Date">
    <w:name w:val="Date"/>
    <w:basedOn w:val="Normal"/>
    <w:next w:val="Normal"/>
    <w:rsid w:val="003765C4"/>
    <w:pPr>
      <w:ind w:left="0"/>
      <w:jc w:val="center"/>
    </w:pPr>
  </w:style>
  <w:style w:type="paragraph" w:customStyle="1" w:styleId="Time">
    <w:name w:val="Time"/>
    <w:basedOn w:val="Date"/>
    <w:next w:val="Normal"/>
    <w:rsid w:val="00EA277E"/>
    <w:pPr>
      <w:spacing w:after="480"/>
    </w:pPr>
  </w:style>
  <w:style w:type="paragraph" w:customStyle="1" w:styleId="Invitees">
    <w:name w:val="Invitees"/>
    <w:basedOn w:val="Invitees1"/>
    <w:rsid w:val="00257E14"/>
    <w:pPr>
      <w:spacing w:before="0"/>
      <w:ind w:left="2347" w:hanging="1440"/>
    </w:pPr>
  </w:style>
  <w:style w:type="paragraph" w:styleId="NormalWeb">
    <w:name w:val="Normal (Web)"/>
    <w:basedOn w:val="Normal"/>
    <w:uiPriority w:val="99"/>
    <w:unhideWhenUsed/>
    <w:rsid w:val="00B5306A"/>
    <w:pPr>
      <w:spacing w:before="100" w:beforeAutospacing="1" w:after="100" w:afterAutospacing="1"/>
      <w:ind w:left="0"/>
    </w:pPr>
  </w:style>
  <w:style w:type="paragraph" w:customStyle="1" w:styleId="MeetingFacilitator">
    <w:name w:val="Meeting Facilitator"/>
    <w:basedOn w:val="Heading2"/>
    <w:rsid w:val="00FE2819"/>
    <w:rPr>
      <w:b w:val="0"/>
    </w:rPr>
  </w:style>
  <w:style w:type="paragraph" w:styleId="ListNumber2">
    <w:name w:val="List Number 2"/>
    <w:basedOn w:val="Normal"/>
    <w:rsid w:val="00993B51"/>
    <w:pPr>
      <w:numPr>
        <w:numId w:val="2"/>
      </w:numPr>
    </w:pPr>
  </w:style>
  <w:style w:type="paragraph" w:styleId="ListNumber">
    <w:name w:val="List Number"/>
    <w:basedOn w:val="Normal"/>
    <w:rsid w:val="00993B51"/>
    <w:pPr>
      <w:numPr>
        <w:numId w:val="3"/>
      </w:numPr>
      <w:spacing w:before="240"/>
    </w:pPr>
  </w:style>
  <w:style w:type="paragraph" w:styleId="ListParagraph">
    <w:name w:val="List Paragraph"/>
    <w:basedOn w:val="Normal"/>
    <w:uiPriority w:val="34"/>
    <w:qFormat/>
    <w:rsid w:val="00481287"/>
  </w:style>
  <w:style w:type="character" w:styleId="Hyperlink">
    <w:name w:val="Hyperlink"/>
    <w:rsid w:val="00760666"/>
    <w:rPr>
      <w:color w:val="0000FF"/>
      <w:u w:val="single"/>
    </w:rPr>
  </w:style>
  <w:style w:type="character" w:customStyle="1" w:styleId="yiv1029918026mark">
    <w:name w:val="yiv1029918026mark"/>
    <w:basedOn w:val="DefaultParagraphFont"/>
    <w:rsid w:val="0039551F"/>
  </w:style>
  <w:style w:type="character" w:styleId="Emphasis">
    <w:name w:val="Emphasis"/>
    <w:uiPriority w:val="20"/>
    <w:qFormat/>
    <w:rsid w:val="00A7559A"/>
    <w:rPr>
      <w:i/>
      <w:iCs/>
    </w:rPr>
  </w:style>
  <w:style w:type="character" w:styleId="Strong">
    <w:name w:val="Strong"/>
    <w:uiPriority w:val="22"/>
    <w:qFormat/>
    <w:rsid w:val="00A7559A"/>
    <w:rPr>
      <w:b/>
      <w:bCs/>
    </w:rPr>
  </w:style>
  <w:style w:type="paragraph" w:customStyle="1" w:styleId="Default">
    <w:name w:val="Default"/>
    <w:rsid w:val="009F058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9F0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0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7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2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92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8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8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00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5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2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33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09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923434">
                                              <w:blockQuote w:val="1"/>
                                              <w:marLeft w:val="75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000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6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771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17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53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08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538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9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0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51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86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160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64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4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1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143021">
                                              <w:blockQuote w:val="1"/>
                                              <w:marLeft w:val="75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single" w:sz="12" w:space="4" w:color="000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586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162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68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02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62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thann\Documents\Formal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AAFBE-6E85-4751-9D83-ABAE2145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Bethann</dc:creator>
  <cp:lastModifiedBy>Bethann Wiley</cp:lastModifiedBy>
  <cp:revision>2</cp:revision>
  <cp:lastPrinted>2017-02-13T21:47:00Z</cp:lastPrinted>
  <dcterms:created xsi:type="dcterms:W3CDTF">2021-08-06T12:32:00Z</dcterms:created>
  <dcterms:modified xsi:type="dcterms:W3CDTF">2021-08-06T12:32:00Z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</Properties>
</file>