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08D" w:rsidRDefault="00F5508D" w:rsidP="007F4BCE">
      <w:pPr>
        <w:rPr>
          <w:rFonts w:ascii="Arial" w:hAnsi="Arial" w:cs="Arial"/>
          <w:color w:val="000000"/>
          <w:sz w:val="24"/>
          <w:szCs w:val="24"/>
        </w:rPr>
      </w:pPr>
      <w:bookmarkStart w:id="0" w:name="_GoBack"/>
      <w:bookmarkEnd w:id="0"/>
    </w:p>
    <w:p w:rsidR="00BA0A0F" w:rsidRDefault="00523A18" w:rsidP="00BA0A0F">
      <w:pPr>
        <w:jc w:val="center"/>
        <w:rPr>
          <w:rFonts w:ascii="Times New Roman" w:hAnsi="Times New Roman"/>
          <w:color w:val="17365D" w:themeColor="text2" w:themeShade="BF"/>
          <w:sz w:val="48"/>
          <w:szCs w:val="48"/>
        </w:rPr>
      </w:pPr>
      <w:r>
        <w:rPr>
          <w:rFonts w:ascii="Times New Roman" w:hAnsi="Times New Roman"/>
          <w:color w:val="17365D" w:themeColor="text2" w:themeShade="BF"/>
          <w:sz w:val="48"/>
          <w:szCs w:val="48"/>
        </w:rPr>
        <w:t xml:space="preserve">                       </w:t>
      </w:r>
    </w:p>
    <w:p w:rsidR="006F0C09" w:rsidRPr="00BA0A0F" w:rsidRDefault="008C62FE" w:rsidP="00BA0A0F">
      <w:pPr>
        <w:jc w:val="center"/>
        <w:rPr>
          <w:rFonts w:ascii="Times New Roman" w:hAnsi="Times New Roman"/>
          <w:color w:val="17365D" w:themeColor="text2" w:themeShade="BF"/>
          <w:sz w:val="24"/>
          <w:szCs w:val="24"/>
        </w:rPr>
      </w:pPr>
      <w:r w:rsidRPr="00087E14">
        <w:rPr>
          <w:rFonts w:ascii="Arial" w:hAnsi="Arial" w:cs="Arial"/>
          <w:i/>
          <w:noProof/>
          <w:color w:val="17365D" w:themeColor="text2" w:themeShade="BF"/>
          <w:sz w:val="32"/>
          <w:szCs w:val="32"/>
        </w:rPr>
        <mc:AlternateContent>
          <mc:Choice Requires="wps">
            <w:drawing>
              <wp:anchor distT="0" distB="0" distL="114300" distR="114300" simplePos="0" relativeHeight="251657728" behindDoc="0" locked="0" layoutInCell="1" allowOverlap="1" wp14:anchorId="2BB49BAA" wp14:editId="5605DD80">
                <wp:simplePos x="0" y="0"/>
                <wp:positionH relativeFrom="margin">
                  <wp:align>left</wp:align>
                </wp:positionH>
                <wp:positionV relativeFrom="paragraph">
                  <wp:posOffset>9525</wp:posOffset>
                </wp:positionV>
                <wp:extent cx="1828800" cy="8020050"/>
                <wp:effectExtent l="0" t="0" r="19050" b="19050"/>
                <wp:wrapSquare wrapText="right"/>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020050"/>
                        </a:xfrm>
                        <a:prstGeom prst="rect">
                          <a:avLst/>
                        </a:prstGeom>
                        <a:solidFill>
                          <a:srgbClr val="FFFFFF"/>
                        </a:solidFill>
                        <a:ln w="9525">
                          <a:solidFill>
                            <a:srgbClr val="000000"/>
                          </a:solidFill>
                          <a:miter lim="800000"/>
                          <a:headEnd/>
                          <a:tailEnd/>
                        </a:ln>
                      </wps:spPr>
                      <wps:txbx>
                        <w:txbxContent>
                          <w:p w:rsidR="00AF104C" w:rsidRPr="00F5508D" w:rsidRDefault="00AF104C" w:rsidP="008B3339">
                            <w:pPr>
                              <w:spacing w:line="276" w:lineRule="auto"/>
                              <w:rPr>
                                <w:rFonts w:ascii="Arial" w:hAnsi="Arial" w:cs="Arial"/>
                                <w:i/>
                                <w:sz w:val="16"/>
                                <w:szCs w:val="16"/>
                              </w:rPr>
                            </w:pPr>
                          </w:p>
                          <w:p w:rsidR="00AF104C" w:rsidRDefault="00AF104C" w:rsidP="00F23399">
                            <w:pPr>
                              <w:jc w:val="center"/>
                            </w:pPr>
                            <w:r>
                              <w:rPr>
                                <w:rFonts w:ascii="Arial" w:hAnsi="Arial" w:cs="Arial"/>
                                <w:b w:val="0"/>
                                <w:noProof/>
                                <w:sz w:val="22"/>
                                <w:szCs w:val="22"/>
                              </w:rPr>
                              <w:drawing>
                                <wp:inline distT="0" distB="0" distL="0" distR="0" wp14:anchorId="19076B77" wp14:editId="55138EB6">
                                  <wp:extent cx="1094900" cy="1333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_7846"/>
                                          <pic:cNvPicPr>
                                            <a:picLocks noChangeAspect="1" noChangeArrowheads="1"/>
                                          </pic:cNvPicPr>
                                        </pic:nvPicPr>
                                        <pic:blipFill>
                                          <a:blip r:embed="rId8"/>
                                          <a:stretch>
                                            <a:fillRect/>
                                          </a:stretch>
                                        </pic:blipFill>
                                        <pic:spPr bwMode="auto">
                                          <a:xfrm>
                                            <a:off x="0" y="0"/>
                                            <a:ext cx="1097480" cy="1336643"/>
                                          </a:xfrm>
                                          <a:prstGeom prst="rect">
                                            <a:avLst/>
                                          </a:prstGeom>
                                          <a:noFill/>
                                          <a:ln w="9525">
                                            <a:noFill/>
                                            <a:miter lim="800000"/>
                                            <a:headEnd/>
                                            <a:tailEnd/>
                                          </a:ln>
                                        </pic:spPr>
                                      </pic:pic>
                                    </a:graphicData>
                                  </a:graphic>
                                </wp:inline>
                              </w:drawing>
                            </w:r>
                          </w:p>
                          <w:p w:rsidR="00AF104C" w:rsidRDefault="00AF104C" w:rsidP="00F5508D">
                            <w:pPr>
                              <w:rPr>
                                <w:rFonts w:ascii="Arial" w:hAnsi="Arial" w:cs="Arial"/>
                                <w:b w:val="0"/>
                                <w:sz w:val="16"/>
                                <w:szCs w:val="16"/>
                              </w:rPr>
                            </w:pPr>
                          </w:p>
                          <w:p w:rsidR="00AF104C" w:rsidRPr="00523A18" w:rsidRDefault="00EC7750" w:rsidP="008B3339">
                            <w:pPr>
                              <w:jc w:val="center"/>
                              <w:rPr>
                                <w:rFonts w:ascii="Arial" w:hAnsi="Arial" w:cs="Arial"/>
                                <w:sz w:val="16"/>
                                <w:szCs w:val="16"/>
                              </w:rPr>
                            </w:pPr>
                            <w:r w:rsidRPr="00523A18">
                              <w:rPr>
                                <w:rFonts w:ascii="Arial" w:hAnsi="Arial" w:cs="Arial"/>
                                <w:sz w:val="16"/>
                                <w:szCs w:val="16"/>
                              </w:rPr>
                              <w:t>NFC</w:t>
                            </w:r>
                            <w:r w:rsidR="00974D94" w:rsidRPr="00523A18">
                              <w:rPr>
                                <w:rFonts w:ascii="Arial" w:hAnsi="Arial" w:cs="Arial"/>
                                <w:sz w:val="16"/>
                                <w:szCs w:val="16"/>
                              </w:rPr>
                              <w:t>,</w:t>
                            </w:r>
                            <w:r w:rsidR="00523A18" w:rsidRPr="00523A18">
                              <w:rPr>
                                <w:rFonts w:ascii="Arial" w:hAnsi="Arial" w:cs="Arial"/>
                                <w:sz w:val="16"/>
                                <w:szCs w:val="16"/>
                              </w:rPr>
                              <w:t xml:space="preserve"> FC</w:t>
                            </w:r>
                            <w:r w:rsidR="00974D94" w:rsidRPr="00523A18">
                              <w:rPr>
                                <w:rFonts w:ascii="Arial" w:hAnsi="Arial" w:cs="Arial"/>
                                <w:sz w:val="16"/>
                                <w:szCs w:val="16"/>
                              </w:rPr>
                              <w:t xml:space="preserve"> </w:t>
                            </w:r>
                            <w:r w:rsidR="00AD56B5" w:rsidRPr="00523A18">
                              <w:rPr>
                                <w:rFonts w:ascii="Arial" w:hAnsi="Arial" w:cs="Arial"/>
                                <w:sz w:val="16"/>
                                <w:szCs w:val="16"/>
                              </w:rPr>
                              <w:t>Absolute Winnie</w:t>
                            </w:r>
                            <w:r w:rsidR="00087E14" w:rsidRPr="00523A18">
                              <w:rPr>
                                <w:rFonts w:ascii="Arial" w:hAnsi="Arial" w:cs="Arial"/>
                                <w:sz w:val="16"/>
                                <w:szCs w:val="16"/>
                              </w:rPr>
                              <w:t xml:space="preserve">  </w:t>
                            </w:r>
                          </w:p>
                          <w:p w:rsidR="00974D94" w:rsidRPr="00974D94" w:rsidRDefault="00974D94" w:rsidP="008B3339">
                            <w:pPr>
                              <w:jc w:val="center"/>
                              <w:rPr>
                                <w:rFonts w:ascii="Arial" w:hAnsi="Arial" w:cs="Arial"/>
                                <w:b w:val="0"/>
                                <w:sz w:val="16"/>
                                <w:szCs w:val="16"/>
                              </w:rPr>
                            </w:pPr>
                          </w:p>
                          <w:p w:rsidR="00AF104C" w:rsidRDefault="00AD56B5" w:rsidP="00AD56B5">
                            <w:pPr>
                              <w:jc w:val="center"/>
                              <w:rPr>
                                <w:rFonts w:ascii="Arial" w:hAnsi="Arial" w:cs="Arial"/>
                                <w:b w:val="0"/>
                                <w:sz w:val="16"/>
                                <w:szCs w:val="16"/>
                              </w:rPr>
                            </w:pPr>
                            <w:r>
                              <w:rPr>
                                <w:rFonts w:ascii="Arial" w:hAnsi="Arial" w:cs="Arial"/>
                                <w:b w:val="0"/>
                                <w:sz w:val="16"/>
                                <w:szCs w:val="16"/>
                              </w:rPr>
                              <w:t>Owner</w:t>
                            </w:r>
                            <w:r w:rsidRPr="00523A18">
                              <w:rPr>
                                <w:rFonts w:ascii="Arial" w:hAnsi="Arial" w:cs="Arial"/>
                                <w:sz w:val="16"/>
                                <w:szCs w:val="16"/>
                              </w:rPr>
                              <w:t>:  Jim Leferman</w:t>
                            </w:r>
                          </w:p>
                          <w:p w:rsidR="00523A18" w:rsidRPr="00523A18" w:rsidRDefault="00523A18" w:rsidP="00AD56B5">
                            <w:pPr>
                              <w:jc w:val="center"/>
                              <w:rPr>
                                <w:rFonts w:ascii="Arial" w:hAnsi="Arial" w:cs="Arial"/>
                                <w:b w:val="0"/>
                                <w:sz w:val="12"/>
                                <w:szCs w:val="12"/>
                              </w:rPr>
                            </w:pPr>
                          </w:p>
                          <w:p w:rsidR="00AF104C" w:rsidRDefault="00AF104C" w:rsidP="008B3339">
                            <w:pPr>
                              <w:jc w:val="center"/>
                              <w:rPr>
                                <w:rFonts w:ascii="Arial" w:hAnsi="Arial" w:cs="Arial"/>
                                <w:sz w:val="16"/>
                                <w:szCs w:val="16"/>
                              </w:rPr>
                            </w:pPr>
                            <w:r w:rsidRPr="007F4BCE">
                              <w:rPr>
                                <w:rFonts w:ascii="Arial" w:hAnsi="Arial" w:cs="Arial"/>
                                <w:b w:val="0"/>
                                <w:sz w:val="16"/>
                                <w:szCs w:val="16"/>
                              </w:rPr>
                              <w:t>Handler</w:t>
                            </w:r>
                            <w:r w:rsidR="00AD56B5" w:rsidRPr="00523A18">
                              <w:rPr>
                                <w:rFonts w:ascii="Arial" w:hAnsi="Arial" w:cs="Arial"/>
                                <w:sz w:val="16"/>
                                <w:szCs w:val="16"/>
                              </w:rPr>
                              <w:t>:  Dan Murray</w:t>
                            </w:r>
                          </w:p>
                          <w:p w:rsidR="00AF104C" w:rsidRDefault="00AF104C" w:rsidP="00AD56B5">
                            <w:pPr>
                              <w:rPr>
                                <w:rFonts w:ascii="Arial" w:hAnsi="Arial" w:cs="Arial"/>
                                <w:sz w:val="16"/>
                                <w:szCs w:val="16"/>
                              </w:rPr>
                            </w:pPr>
                          </w:p>
                          <w:p w:rsidR="00AF104C" w:rsidRDefault="00AF104C" w:rsidP="00F23399">
                            <w:pPr>
                              <w:jc w:val="center"/>
                              <w:rPr>
                                <w:rFonts w:ascii="Arial" w:hAnsi="Arial" w:cs="Arial"/>
                                <w:sz w:val="16"/>
                                <w:szCs w:val="16"/>
                              </w:rPr>
                            </w:pPr>
                          </w:p>
                          <w:p w:rsidR="00AF104C" w:rsidRDefault="00AD56B5" w:rsidP="00F23399">
                            <w:pPr>
                              <w:jc w:val="center"/>
                              <w:rPr>
                                <w:rFonts w:ascii="Arial" w:hAnsi="Arial" w:cs="Arial"/>
                                <w:sz w:val="16"/>
                                <w:szCs w:val="16"/>
                              </w:rPr>
                            </w:pPr>
                            <w:r>
                              <w:rPr>
                                <w:rFonts w:ascii="Arial" w:hAnsi="Arial" w:cs="Arial"/>
                                <w:sz w:val="16"/>
                                <w:szCs w:val="16"/>
                              </w:rPr>
                              <w:t>2017</w:t>
                            </w:r>
                            <w:r w:rsidR="00AF104C">
                              <w:rPr>
                                <w:rFonts w:ascii="Arial" w:hAnsi="Arial" w:cs="Arial"/>
                                <w:sz w:val="16"/>
                                <w:szCs w:val="16"/>
                              </w:rPr>
                              <w:t xml:space="preserve"> FIELD TRIAL COMMITTEE</w:t>
                            </w:r>
                          </w:p>
                          <w:p w:rsidR="00AF104C" w:rsidRDefault="00AF104C" w:rsidP="00F23399">
                            <w:pPr>
                              <w:jc w:val="center"/>
                              <w:rPr>
                                <w:rFonts w:ascii="Arial" w:hAnsi="Arial" w:cs="Arial"/>
                                <w:sz w:val="16"/>
                                <w:szCs w:val="16"/>
                              </w:rPr>
                            </w:pPr>
                          </w:p>
                          <w:p w:rsidR="00AD56B5" w:rsidRPr="001F0D59" w:rsidRDefault="00AD56B5" w:rsidP="00AD56B5">
                            <w:pPr>
                              <w:jc w:val="center"/>
                              <w:rPr>
                                <w:rFonts w:ascii="Arial" w:hAnsi="Arial" w:cs="Arial"/>
                              </w:rPr>
                            </w:pPr>
                            <w:r w:rsidRPr="001F0D59">
                              <w:rPr>
                                <w:rFonts w:ascii="Arial" w:hAnsi="Arial" w:cs="Arial"/>
                              </w:rPr>
                              <w:t xml:space="preserve">Deb Strohl </w:t>
                            </w:r>
                          </w:p>
                          <w:p w:rsidR="00AD56B5" w:rsidRPr="007F4BCE" w:rsidRDefault="00AD56B5" w:rsidP="00AD56B5">
                            <w:pPr>
                              <w:jc w:val="center"/>
                              <w:rPr>
                                <w:rFonts w:ascii="Arial" w:hAnsi="Arial" w:cs="Arial"/>
                                <w:b w:val="0"/>
                                <w:sz w:val="18"/>
                                <w:szCs w:val="18"/>
                              </w:rPr>
                            </w:pPr>
                            <w:r>
                              <w:rPr>
                                <w:rFonts w:ascii="Arial" w:hAnsi="Arial" w:cs="Arial"/>
                                <w:b w:val="0"/>
                                <w:sz w:val="18"/>
                                <w:szCs w:val="18"/>
                              </w:rPr>
                              <w:t xml:space="preserve">FTC Chair &amp; </w:t>
                            </w:r>
                            <w:r w:rsidRPr="007F4BCE">
                              <w:rPr>
                                <w:rFonts w:ascii="Arial" w:hAnsi="Arial" w:cs="Arial"/>
                                <w:b w:val="0"/>
                                <w:sz w:val="18"/>
                                <w:szCs w:val="18"/>
                              </w:rPr>
                              <w:t>Central Region</w:t>
                            </w:r>
                          </w:p>
                          <w:p w:rsidR="00AD56B5" w:rsidRPr="00EA026B" w:rsidRDefault="00AD56B5" w:rsidP="00AD56B5">
                            <w:pPr>
                              <w:jc w:val="center"/>
                              <w:rPr>
                                <w:rFonts w:ascii="Arial" w:hAnsi="Arial" w:cs="Arial"/>
                                <w:b w:val="0"/>
                                <w:color w:val="0000FF"/>
                                <w:sz w:val="18"/>
                                <w:szCs w:val="18"/>
                                <w:u w:val="single"/>
                              </w:rPr>
                            </w:pPr>
                            <w:r w:rsidRPr="00EA026B">
                              <w:rPr>
                                <w:rFonts w:ascii="Arial" w:hAnsi="Arial" w:cs="Arial"/>
                                <w:b w:val="0"/>
                                <w:color w:val="0000FF"/>
                                <w:sz w:val="18"/>
                                <w:szCs w:val="18"/>
                                <w:u w:val="single"/>
                              </w:rPr>
                              <w:t>debstrohl@gmail.com</w:t>
                            </w:r>
                          </w:p>
                          <w:p w:rsidR="00AD56B5" w:rsidRDefault="00AD56B5" w:rsidP="00F23399">
                            <w:pPr>
                              <w:jc w:val="center"/>
                              <w:rPr>
                                <w:rFonts w:ascii="Arial" w:hAnsi="Arial" w:cs="Arial"/>
                              </w:rPr>
                            </w:pPr>
                          </w:p>
                          <w:p w:rsidR="00AF104C" w:rsidRPr="001F0D59" w:rsidRDefault="00AF104C" w:rsidP="00F23399">
                            <w:pPr>
                              <w:jc w:val="center"/>
                              <w:rPr>
                                <w:rFonts w:ascii="Arial" w:hAnsi="Arial" w:cs="Arial"/>
                              </w:rPr>
                            </w:pPr>
                            <w:r w:rsidRPr="001F0D59">
                              <w:rPr>
                                <w:rFonts w:ascii="Arial" w:hAnsi="Arial" w:cs="Arial"/>
                              </w:rPr>
                              <w:t>Vicky Thomas</w:t>
                            </w:r>
                          </w:p>
                          <w:p w:rsidR="00AF104C" w:rsidRPr="007F4BCE" w:rsidRDefault="00AF104C" w:rsidP="00F23399">
                            <w:pPr>
                              <w:jc w:val="center"/>
                              <w:rPr>
                                <w:rFonts w:ascii="Arial" w:hAnsi="Arial" w:cs="Arial"/>
                                <w:b w:val="0"/>
                                <w:sz w:val="18"/>
                                <w:szCs w:val="18"/>
                              </w:rPr>
                            </w:pPr>
                            <w:r w:rsidRPr="007F4BCE">
                              <w:rPr>
                                <w:rFonts w:ascii="Arial" w:hAnsi="Arial" w:cs="Arial"/>
                                <w:b w:val="0"/>
                                <w:sz w:val="18"/>
                                <w:szCs w:val="18"/>
                              </w:rPr>
                              <w:t xml:space="preserve"> Western Region</w:t>
                            </w:r>
                          </w:p>
                          <w:p w:rsidR="00AF104C" w:rsidRPr="007F4BCE" w:rsidRDefault="002748CE" w:rsidP="00F23399">
                            <w:pPr>
                              <w:jc w:val="center"/>
                              <w:rPr>
                                <w:rFonts w:ascii="Arial" w:hAnsi="Arial" w:cs="Arial"/>
                                <w:b w:val="0"/>
                                <w:sz w:val="18"/>
                                <w:szCs w:val="18"/>
                              </w:rPr>
                            </w:pPr>
                            <w:hyperlink r:id="rId9" w:history="1">
                              <w:r w:rsidR="00AF104C" w:rsidRPr="00485B59">
                                <w:rPr>
                                  <w:rStyle w:val="Hyperlink"/>
                                  <w:rFonts w:ascii="Arial" w:hAnsi="Arial" w:cs="Arial"/>
                                  <w:b w:val="0"/>
                                  <w:sz w:val="18"/>
                                  <w:szCs w:val="18"/>
                                </w:rPr>
                                <w:t>gigvicky@aol.com</w:t>
                              </w:r>
                            </w:hyperlink>
                          </w:p>
                          <w:p w:rsidR="00AF104C" w:rsidRPr="00AD56B5" w:rsidRDefault="00AF104C" w:rsidP="00F23399">
                            <w:pPr>
                              <w:jc w:val="center"/>
                              <w:rPr>
                                <w:rFonts w:ascii="Arial" w:hAnsi="Arial" w:cs="Arial"/>
                                <w:b w:val="0"/>
                              </w:rPr>
                            </w:pPr>
                          </w:p>
                          <w:p w:rsidR="00AF104C" w:rsidRPr="001F0D59" w:rsidRDefault="00AF104C" w:rsidP="00F23399">
                            <w:pPr>
                              <w:jc w:val="center"/>
                              <w:rPr>
                                <w:rFonts w:ascii="Arial" w:hAnsi="Arial" w:cs="Arial"/>
                              </w:rPr>
                            </w:pPr>
                            <w:r w:rsidRPr="001F0D59">
                              <w:rPr>
                                <w:rFonts w:ascii="Arial" w:hAnsi="Arial" w:cs="Arial"/>
                              </w:rPr>
                              <w:t>Pete Rizzo</w:t>
                            </w:r>
                          </w:p>
                          <w:p w:rsidR="00AF104C" w:rsidRPr="00485B59" w:rsidRDefault="00AF104C" w:rsidP="00F23399">
                            <w:pPr>
                              <w:jc w:val="center"/>
                              <w:rPr>
                                <w:rFonts w:ascii="Arial" w:hAnsi="Arial" w:cs="Arial"/>
                                <w:b w:val="0"/>
                                <w:sz w:val="18"/>
                                <w:szCs w:val="18"/>
                              </w:rPr>
                            </w:pPr>
                            <w:r w:rsidRPr="00485B59">
                              <w:rPr>
                                <w:rFonts w:ascii="Arial" w:hAnsi="Arial" w:cs="Arial"/>
                                <w:b w:val="0"/>
                                <w:sz w:val="18"/>
                                <w:szCs w:val="18"/>
                              </w:rPr>
                              <w:t>Eastern Region</w:t>
                            </w:r>
                          </w:p>
                          <w:p w:rsidR="00AF104C" w:rsidRPr="007F4BCE" w:rsidRDefault="002748CE" w:rsidP="00F23399">
                            <w:pPr>
                              <w:jc w:val="center"/>
                              <w:rPr>
                                <w:rFonts w:ascii="Arial" w:hAnsi="Arial" w:cs="Arial"/>
                                <w:b w:val="0"/>
                                <w:sz w:val="18"/>
                                <w:szCs w:val="18"/>
                              </w:rPr>
                            </w:pPr>
                            <w:hyperlink r:id="rId10" w:history="1">
                              <w:r w:rsidR="00AF104C" w:rsidRPr="00485B59">
                                <w:rPr>
                                  <w:rStyle w:val="Hyperlink"/>
                                  <w:rFonts w:ascii="Arial" w:hAnsi="Arial" w:cs="Arial"/>
                                  <w:b w:val="0"/>
                                  <w:sz w:val="18"/>
                                  <w:szCs w:val="18"/>
                                </w:rPr>
                                <w:t>workingdogs10@yahoo.com</w:t>
                              </w:r>
                            </w:hyperlink>
                          </w:p>
                          <w:p w:rsidR="00AF104C" w:rsidRPr="00AD56B5" w:rsidRDefault="00AF104C" w:rsidP="00AD56B5">
                            <w:pPr>
                              <w:rPr>
                                <w:rFonts w:ascii="Arial" w:hAnsi="Arial" w:cs="Arial"/>
                                <w:b w:val="0"/>
                              </w:rPr>
                            </w:pPr>
                          </w:p>
                          <w:p w:rsidR="00AF104C" w:rsidRPr="001F0D59" w:rsidRDefault="00AF104C" w:rsidP="00F23399">
                            <w:pPr>
                              <w:jc w:val="center"/>
                              <w:rPr>
                                <w:rFonts w:ascii="Arial" w:hAnsi="Arial" w:cs="Arial"/>
                              </w:rPr>
                            </w:pPr>
                            <w:r w:rsidRPr="001F0D59">
                              <w:rPr>
                                <w:rFonts w:ascii="Arial" w:hAnsi="Arial" w:cs="Arial"/>
                              </w:rPr>
                              <w:t xml:space="preserve">Keith Meissner </w:t>
                            </w:r>
                          </w:p>
                          <w:p w:rsidR="00AF104C" w:rsidRPr="007F4BCE" w:rsidRDefault="00AD56B5" w:rsidP="00F23399">
                            <w:pPr>
                              <w:jc w:val="center"/>
                              <w:rPr>
                                <w:rFonts w:ascii="Arial" w:hAnsi="Arial" w:cs="Arial"/>
                                <w:b w:val="0"/>
                                <w:sz w:val="18"/>
                                <w:szCs w:val="18"/>
                              </w:rPr>
                            </w:pPr>
                            <w:r>
                              <w:rPr>
                                <w:rFonts w:ascii="Arial" w:hAnsi="Arial" w:cs="Arial"/>
                                <w:b w:val="0"/>
                                <w:sz w:val="18"/>
                                <w:szCs w:val="18"/>
                              </w:rPr>
                              <w:t xml:space="preserve">Recorder </w:t>
                            </w:r>
                            <w:r w:rsidR="00AF104C" w:rsidRPr="007F4BCE">
                              <w:rPr>
                                <w:rFonts w:ascii="Arial" w:hAnsi="Arial" w:cs="Arial"/>
                                <w:b w:val="0"/>
                                <w:sz w:val="18"/>
                                <w:szCs w:val="18"/>
                              </w:rPr>
                              <w:t>&amp; Member At Large</w:t>
                            </w:r>
                          </w:p>
                          <w:p w:rsidR="00AF104C" w:rsidRPr="007F4BCE" w:rsidRDefault="002748CE" w:rsidP="00F23399">
                            <w:pPr>
                              <w:jc w:val="center"/>
                              <w:rPr>
                                <w:rFonts w:ascii="Arial" w:hAnsi="Arial" w:cs="Arial"/>
                                <w:b w:val="0"/>
                                <w:sz w:val="18"/>
                                <w:szCs w:val="18"/>
                              </w:rPr>
                            </w:pPr>
                            <w:hyperlink r:id="rId11" w:history="1">
                              <w:r w:rsidR="00DE4DEC" w:rsidRPr="00CC5621">
                                <w:rPr>
                                  <w:rStyle w:val="Hyperlink"/>
                                  <w:rFonts w:ascii="Arial" w:hAnsi="Arial" w:cs="Arial"/>
                                  <w:sz w:val="18"/>
                                  <w:szCs w:val="18"/>
                                </w:rPr>
                                <w:t>kjmeissner@yahoo.com</w:t>
                              </w:r>
                            </w:hyperlink>
                          </w:p>
                          <w:p w:rsidR="00AF104C" w:rsidRPr="00AD56B5" w:rsidRDefault="00AF104C" w:rsidP="00F23399">
                            <w:pPr>
                              <w:jc w:val="center"/>
                              <w:rPr>
                                <w:rFonts w:ascii="Arial" w:hAnsi="Arial" w:cs="Arial"/>
                                <w:b w:val="0"/>
                              </w:rPr>
                            </w:pPr>
                          </w:p>
                          <w:p w:rsidR="00AF104C" w:rsidRPr="001F0D59" w:rsidRDefault="00AF104C" w:rsidP="00F23399">
                            <w:pPr>
                              <w:jc w:val="center"/>
                              <w:rPr>
                                <w:rFonts w:ascii="Arial" w:hAnsi="Arial" w:cs="Arial"/>
                              </w:rPr>
                            </w:pPr>
                            <w:r>
                              <w:rPr>
                                <w:rFonts w:ascii="Arial" w:hAnsi="Arial" w:cs="Arial"/>
                              </w:rPr>
                              <w:t>Dennis Joanni</w:t>
                            </w:r>
                            <w:r w:rsidRPr="001F0D59">
                              <w:rPr>
                                <w:rFonts w:ascii="Arial" w:hAnsi="Arial" w:cs="Arial"/>
                              </w:rPr>
                              <w:t>des</w:t>
                            </w:r>
                          </w:p>
                          <w:p w:rsidR="00AF104C" w:rsidRPr="007F4BCE" w:rsidRDefault="00AF104C" w:rsidP="00F23399">
                            <w:pPr>
                              <w:jc w:val="center"/>
                              <w:rPr>
                                <w:rFonts w:ascii="Arial" w:hAnsi="Arial" w:cs="Arial"/>
                                <w:b w:val="0"/>
                                <w:sz w:val="18"/>
                                <w:szCs w:val="18"/>
                              </w:rPr>
                            </w:pPr>
                            <w:r w:rsidRPr="007F4BCE">
                              <w:rPr>
                                <w:rFonts w:ascii="Arial" w:hAnsi="Arial" w:cs="Arial"/>
                                <w:b w:val="0"/>
                                <w:sz w:val="18"/>
                                <w:szCs w:val="18"/>
                              </w:rPr>
                              <w:t xml:space="preserve"> Member At Large</w:t>
                            </w:r>
                          </w:p>
                          <w:p w:rsidR="00AF104C" w:rsidRPr="007F4BCE" w:rsidRDefault="002748CE" w:rsidP="00F23399">
                            <w:pPr>
                              <w:jc w:val="center"/>
                              <w:rPr>
                                <w:rFonts w:ascii="Arial" w:hAnsi="Arial" w:cs="Arial"/>
                                <w:b w:val="0"/>
                                <w:sz w:val="18"/>
                                <w:szCs w:val="18"/>
                              </w:rPr>
                            </w:pPr>
                            <w:hyperlink r:id="rId12" w:history="1">
                              <w:r w:rsidR="00AF104C" w:rsidRPr="00485B59">
                                <w:rPr>
                                  <w:rStyle w:val="Hyperlink"/>
                                  <w:rFonts w:ascii="Arial" w:hAnsi="Arial" w:cs="Arial"/>
                                  <w:b w:val="0"/>
                                  <w:sz w:val="18"/>
                                  <w:szCs w:val="18"/>
                                </w:rPr>
                                <w:t>djoannides2@gmail.com</w:t>
                              </w:r>
                            </w:hyperlink>
                          </w:p>
                          <w:p w:rsidR="00AF104C" w:rsidRPr="00AD56B5" w:rsidRDefault="00AF104C" w:rsidP="00F23399">
                            <w:pPr>
                              <w:jc w:val="center"/>
                              <w:rPr>
                                <w:rFonts w:ascii="Arial" w:hAnsi="Arial" w:cs="Arial"/>
                                <w:b w:val="0"/>
                              </w:rPr>
                            </w:pPr>
                          </w:p>
                          <w:p w:rsidR="00AF104C" w:rsidRPr="001F0D59" w:rsidRDefault="00AF104C" w:rsidP="00F23399">
                            <w:pPr>
                              <w:jc w:val="center"/>
                              <w:rPr>
                                <w:rFonts w:ascii="Arial" w:hAnsi="Arial" w:cs="Arial"/>
                              </w:rPr>
                            </w:pPr>
                            <w:r w:rsidRPr="001F0D59">
                              <w:rPr>
                                <w:rFonts w:ascii="Arial" w:hAnsi="Arial" w:cs="Arial"/>
                              </w:rPr>
                              <w:t>Terry Reckart</w:t>
                            </w:r>
                          </w:p>
                          <w:p w:rsidR="00AF104C" w:rsidRPr="007F4BCE" w:rsidRDefault="00AF104C" w:rsidP="00F23399">
                            <w:pPr>
                              <w:jc w:val="center"/>
                              <w:rPr>
                                <w:rFonts w:ascii="Arial" w:hAnsi="Arial" w:cs="Arial"/>
                                <w:b w:val="0"/>
                                <w:sz w:val="18"/>
                                <w:szCs w:val="18"/>
                              </w:rPr>
                            </w:pPr>
                            <w:r w:rsidRPr="007F4BCE">
                              <w:rPr>
                                <w:rFonts w:ascii="Arial" w:hAnsi="Arial" w:cs="Arial"/>
                                <w:b w:val="0"/>
                                <w:sz w:val="18"/>
                                <w:szCs w:val="18"/>
                              </w:rPr>
                              <w:t>Member At Large</w:t>
                            </w:r>
                          </w:p>
                          <w:p w:rsidR="00AF104C" w:rsidRDefault="002748CE" w:rsidP="00F23399">
                            <w:pPr>
                              <w:jc w:val="center"/>
                              <w:rPr>
                                <w:rFonts w:ascii="Arial" w:hAnsi="Arial" w:cs="Arial"/>
                                <w:b w:val="0"/>
                                <w:sz w:val="18"/>
                                <w:szCs w:val="18"/>
                              </w:rPr>
                            </w:pPr>
                            <w:hyperlink r:id="rId13" w:history="1">
                              <w:r w:rsidR="00AF104C" w:rsidRPr="009F0528">
                                <w:rPr>
                                  <w:rStyle w:val="Hyperlink"/>
                                  <w:rFonts w:ascii="Arial" w:hAnsi="Arial" w:cs="Arial"/>
                                  <w:b w:val="0"/>
                                  <w:sz w:val="18"/>
                                  <w:szCs w:val="18"/>
                                </w:rPr>
                                <w:t>osbllc@roadrunner.com</w:t>
                              </w:r>
                            </w:hyperlink>
                          </w:p>
                          <w:p w:rsidR="00AF104C" w:rsidRPr="00AD56B5" w:rsidRDefault="00AF104C" w:rsidP="00F23399">
                            <w:pPr>
                              <w:jc w:val="center"/>
                              <w:rPr>
                                <w:rFonts w:ascii="Arial" w:hAnsi="Arial" w:cs="Arial"/>
                                <w:b w:val="0"/>
                              </w:rPr>
                            </w:pPr>
                          </w:p>
                          <w:p w:rsidR="00AF104C" w:rsidRPr="001F0D59" w:rsidRDefault="00AF104C" w:rsidP="00F23399">
                            <w:pPr>
                              <w:jc w:val="center"/>
                              <w:rPr>
                                <w:rFonts w:ascii="Arial" w:hAnsi="Arial" w:cs="Arial"/>
                              </w:rPr>
                            </w:pPr>
                            <w:r w:rsidRPr="001F0D59">
                              <w:rPr>
                                <w:rFonts w:ascii="Arial" w:hAnsi="Arial" w:cs="Arial"/>
                              </w:rPr>
                              <w:t>Mike Schroeder</w:t>
                            </w:r>
                          </w:p>
                          <w:p w:rsidR="00AF104C" w:rsidRPr="007F4BCE" w:rsidRDefault="00AF104C" w:rsidP="00F23399">
                            <w:pPr>
                              <w:jc w:val="center"/>
                              <w:rPr>
                                <w:rFonts w:ascii="Arial" w:hAnsi="Arial" w:cs="Arial"/>
                                <w:b w:val="0"/>
                                <w:sz w:val="18"/>
                                <w:szCs w:val="18"/>
                              </w:rPr>
                            </w:pPr>
                            <w:r w:rsidRPr="007F4BCE">
                              <w:rPr>
                                <w:rFonts w:ascii="Arial" w:hAnsi="Arial" w:cs="Arial"/>
                                <w:b w:val="0"/>
                                <w:sz w:val="18"/>
                                <w:szCs w:val="18"/>
                              </w:rPr>
                              <w:t>Member At Large</w:t>
                            </w:r>
                          </w:p>
                          <w:p w:rsidR="00AF104C" w:rsidRDefault="002748CE" w:rsidP="00F23399">
                            <w:pPr>
                              <w:jc w:val="center"/>
                              <w:rPr>
                                <w:rFonts w:ascii="Arial" w:hAnsi="Arial" w:cs="Arial"/>
                                <w:b w:val="0"/>
                                <w:sz w:val="18"/>
                                <w:szCs w:val="18"/>
                              </w:rPr>
                            </w:pPr>
                            <w:hyperlink r:id="rId14" w:history="1">
                              <w:r w:rsidR="00AF104C" w:rsidRPr="00485B59">
                                <w:rPr>
                                  <w:rStyle w:val="Hyperlink"/>
                                  <w:rFonts w:ascii="Arial" w:hAnsi="Arial" w:cs="Arial"/>
                                  <w:b w:val="0"/>
                                  <w:sz w:val="18"/>
                                  <w:szCs w:val="18"/>
                                </w:rPr>
                                <w:t>besbeam@hotmail.com</w:t>
                              </w:r>
                            </w:hyperlink>
                          </w:p>
                          <w:p w:rsidR="00AF104C" w:rsidRPr="00F5508D" w:rsidRDefault="00AF104C" w:rsidP="00F23399">
                            <w:pPr>
                              <w:rPr>
                                <w:rFonts w:ascii="Arial" w:hAnsi="Arial" w:cs="Arial"/>
                                <w:b w:val="0"/>
                                <w:sz w:val="16"/>
                                <w:szCs w:val="16"/>
                              </w:rPr>
                            </w:pPr>
                          </w:p>
                          <w:p w:rsidR="00AF104C" w:rsidRDefault="00AF104C" w:rsidP="00F23399">
                            <w:pPr>
                              <w:rPr>
                                <w:rFonts w:ascii="Arial" w:hAnsi="Arial" w:cs="Arial"/>
                                <w:b w:val="0"/>
                                <w:sz w:val="22"/>
                                <w:szCs w:val="22"/>
                              </w:rPr>
                            </w:pPr>
                          </w:p>
                          <w:p w:rsidR="00AF104C" w:rsidRDefault="00AF104C" w:rsidP="00F5508D">
                            <w:pPr>
                              <w:jc w:val="center"/>
                              <w:rPr>
                                <w:rFonts w:ascii="Arial" w:hAnsi="Arial" w:cs="Arial"/>
                                <w:b w:val="0"/>
                                <w:sz w:val="22"/>
                                <w:szCs w:val="22"/>
                              </w:rPr>
                            </w:pPr>
                            <w:r>
                              <w:rPr>
                                <w:noProof/>
                                <w:sz w:val="32"/>
                                <w:szCs w:val="32"/>
                              </w:rPr>
                              <w:drawing>
                                <wp:inline distT="0" distB="0" distL="0" distR="0" wp14:anchorId="74DF49CD" wp14:editId="472B0588">
                                  <wp:extent cx="889000" cy="792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889203" cy="792331"/>
                                          </a:xfrm>
                                          <a:prstGeom prst="rect">
                                            <a:avLst/>
                                          </a:prstGeom>
                                          <a:noFill/>
                                          <a:ln w="9525">
                                            <a:noFill/>
                                            <a:miter lim="800000"/>
                                            <a:headEnd/>
                                            <a:tailEnd/>
                                          </a:ln>
                                        </pic:spPr>
                                      </pic:pic>
                                    </a:graphicData>
                                  </a:graphic>
                                </wp:inline>
                              </w:drawing>
                            </w:r>
                          </w:p>
                          <w:p w:rsidR="00AF104C" w:rsidRPr="00F5508D" w:rsidRDefault="00AF104C" w:rsidP="00F5508D">
                            <w:pPr>
                              <w:jc w:val="center"/>
                              <w:rPr>
                                <w:rFonts w:ascii="Arial" w:hAnsi="Arial" w:cs="Arial"/>
                                <w:b w:val="0"/>
                                <w:sz w:val="16"/>
                                <w:szCs w:val="16"/>
                              </w:rPr>
                            </w:pPr>
                          </w:p>
                          <w:p w:rsidR="00AF104C" w:rsidRPr="0037194C" w:rsidRDefault="00AF104C" w:rsidP="008B3339">
                            <w:pPr>
                              <w:jc w:val="center"/>
                              <w:rPr>
                                <w:rFonts w:ascii="Times New Roman" w:hAnsi="Times New Roman"/>
                                <w:b w:val="0"/>
                                <w:i/>
                                <w:sz w:val="26"/>
                                <w:szCs w:val="26"/>
                              </w:rPr>
                            </w:pPr>
                            <w:r w:rsidRPr="0037194C">
                              <w:rPr>
                                <w:rFonts w:ascii="Times New Roman" w:hAnsi="Times New Roman"/>
                                <w:b w:val="0"/>
                                <w:i/>
                                <w:sz w:val="26"/>
                                <w:szCs w:val="26"/>
                              </w:rPr>
                              <w:t>“Doing My Part”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BB49BAA" id="_x0000_t202" coordsize="21600,21600" o:spt="202" path="m,l,21600r21600,l21600,xe">
                <v:stroke joinstyle="miter"/>
                <v:path gradientshapeok="t" o:connecttype="rect"/>
              </v:shapetype>
              <v:shape id="Text Box 5" o:spid="_x0000_s1026" type="#_x0000_t202" style="position:absolute;left:0;text-align:left;margin-left:0;margin-top:.75pt;width:2in;height:631.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">
                <v:textbox>
                  <w:txbxContent>
                    <w:p w:rsidR="00AF104C" w:rsidRPr="00F5508D" w:rsidRDefault="00AF104C" w:rsidP="008B3339">
                      <w:pPr>
                        <w:spacing w:line="276" w:lineRule="auto"/>
                        <w:rPr>
                          <w:rFonts w:ascii="Arial" w:hAnsi="Arial" w:cs="Arial"/>
                          <w:i/>
                          <w:sz w:val="16"/>
                          <w:szCs w:val="16"/>
                        </w:rPr>
                      </w:pPr>
                    </w:p>
                    <w:p w:rsidR="00AF104C" w:rsidRDefault="00AF104C" w:rsidP="00F23399">
                      <w:pPr>
                        <w:jc w:val="center"/>
                      </w:pPr>
                      <w:r>
                        <w:rPr>
                          <w:rFonts w:ascii="Arial" w:hAnsi="Arial" w:cs="Arial"/>
                          <w:b w:val="0"/>
                          <w:noProof/>
                          <w:sz w:val="22"/>
                          <w:szCs w:val="22"/>
                        </w:rPr>
                        <w:drawing>
                          <wp:inline distT="0" distB="0" distL="0" distR="0" wp14:anchorId="19076B77" wp14:editId="55138EB6">
                            <wp:extent cx="1094900" cy="1333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_7846"/>
                                    <pic:cNvPicPr>
                                      <a:picLocks noChangeAspect="1" noChangeArrowheads="1"/>
                                    </pic:cNvPicPr>
                                  </pic:nvPicPr>
                                  <pic:blipFill>
                                    <a:blip r:embed="rId16"/>
                                    <a:stretch>
                                      <a:fillRect/>
                                    </a:stretch>
                                  </pic:blipFill>
                                  <pic:spPr bwMode="auto">
                                    <a:xfrm>
                                      <a:off x="0" y="0"/>
                                      <a:ext cx="1097480" cy="1336643"/>
                                    </a:xfrm>
                                    <a:prstGeom prst="rect">
                                      <a:avLst/>
                                    </a:prstGeom>
                                    <a:noFill/>
                                    <a:ln w="9525">
                                      <a:noFill/>
                                      <a:miter lim="800000"/>
                                      <a:headEnd/>
                                      <a:tailEnd/>
                                    </a:ln>
                                  </pic:spPr>
                                </pic:pic>
                              </a:graphicData>
                            </a:graphic>
                          </wp:inline>
                        </w:drawing>
                      </w:r>
                    </w:p>
                    <w:p w:rsidR="00AF104C" w:rsidRDefault="00AF104C" w:rsidP="00F5508D">
                      <w:pPr>
                        <w:rPr>
                          <w:rFonts w:ascii="Arial" w:hAnsi="Arial" w:cs="Arial"/>
                          <w:b w:val="0"/>
                          <w:sz w:val="16"/>
                          <w:szCs w:val="16"/>
                        </w:rPr>
                      </w:pPr>
                    </w:p>
                    <w:p w:rsidR="00AF104C" w:rsidRPr="00523A18" w:rsidRDefault="00EC7750" w:rsidP="008B3339">
                      <w:pPr>
                        <w:jc w:val="center"/>
                        <w:rPr>
                          <w:rFonts w:ascii="Arial" w:hAnsi="Arial" w:cs="Arial"/>
                          <w:sz w:val="16"/>
                          <w:szCs w:val="16"/>
                        </w:rPr>
                      </w:pPr>
                      <w:r w:rsidRPr="00523A18">
                        <w:rPr>
                          <w:rFonts w:ascii="Arial" w:hAnsi="Arial" w:cs="Arial"/>
                          <w:sz w:val="16"/>
                          <w:szCs w:val="16"/>
                        </w:rPr>
                        <w:t>NFC</w:t>
                      </w:r>
                      <w:r w:rsidR="00974D94" w:rsidRPr="00523A18">
                        <w:rPr>
                          <w:rFonts w:ascii="Arial" w:hAnsi="Arial" w:cs="Arial"/>
                          <w:sz w:val="16"/>
                          <w:szCs w:val="16"/>
                        </w:rPr>
                        <w:t>,</w:t>
                      </w:r>
                      <w:r w:rsidR="00523A18" w:rsidRPr="00523A18">
                        <w:rPr>
                          <w:rFonts w:ascii="Arial" w:hAnsi="Arial" w:cs="Arial"/>
                          <w:sz w:val="16"/>
                          <w:szCs w:val="16"/>
                        </w:rPr>
                        <w:t xml:space="preserve"> FC</w:t>
                      </w:r>
                      <w:r w:rsidR="00974D94" w:rsidRPr="00523A18">
                        <w:rPr>
                          <w:rFonts w:ascii="Arial" w:hAnsi="Arial" w:cs="Arial"/>
                          <w:sz w:val="16"/>
                          <w:szCs w:val="16"/>
                        </w:rPr>
                        <w:t xml:space="preserve"> </w:t>
                      </w:r>
                      <w:r w:rsidR="00AD56B5" w:rsidRPr="00523A18">
                        <w:rPr>
                          <w:rFonts w:ascii="Arial" w:hAnsi="Arial" w:cs="Arial"/>
                          <w:sz w:val="16"/>
                          <w:szCs w:val="16"/>
                        </w:rPr>
                        <w:t>Absolute Winnie</w:t>
                      </w:r>
                      <w:r w:rsidR="00087E14" w:rsidRPr="00523A18">
                        <w:rPr>
                          <w:rFonts w:ascii="Arial" w:hAnsi="Arial" w:cs="Arial"/>
                          <w:sz w:val="16"/>
                          <w:szCs w:val="16"/>
                        </w:rPr>
                        <w:t xml:space="preserve">  </w:t>
                      </w:r>
                    </w:p>
                    <w:p w:rsidR="00974D94" w:rsidRPr="00974D94" w:rsidRDefault="00974D94" w:rsidP="008B3339">
                      <w:pPr>
                        <w:jc w:val="center"/>
                        <w:rPr>
                          <w:rFonts w:ascii="Arial" w:hAnsi="Arial" w:cs="Arial"/>
                          <w:b w:val="0"/>
                          <w:sz w:val="16"/>
                          <w:szCs w:val="16"/>
                        </w:rPr>
                      </w:pPr>
                    </w:p>
                    <w:p w:rsidR="00AF104C" w:rsidRDefault="00AD56B5" w:rsidP="00AD56B5">
                      <w:pPr>
                        <w:jc w:val="center"/>
                        <w:rPr>
                          <w:rFonts w:ascii="Arial" w:hAnsi="Arial" w:cs="Arial"/>
                          <w:b w:val="0"/>
                          <w:sz w:val="16"/>
                          <w:szCs w:val="16"/>
                        </w:rPr>
                      </w:pPr>
                      <w:r>
                        <w:rPr>
                          <w:rFonts w:ascii="Arial" w:hAnsi="Arial" w:cs="Arial"/>
                          <w:b w:val="0"/>
                          <w:sz w:val="16"/>
                          <w:szCs w:val="16"/>
                        </w:rPr>
                        <w:t>Owner</w:t>
                      </w:r>
                      <w:r w:rsidRPr="00523A18">
                        <w:rPr>
                          <w:rFonts w:ascii="Arial" w:hAnsi="Arial" w:cs="Arial"/>
                          <w:sz w:val="16"/>
                          <w:szCs w:val="16"/>
                        </w:rPr>
                        <w:t>:  Jim Leferman</w:t>
                      </w:r>
                    </w:p>
                    <w:p w:rsidR="00523A18" w:rsidRPr="00523A18" w:rsidRDefault="00523A18" w:rsidP="00AD56B5">
                      <w:pPr>
                        <w:jc w:val="center"/>
                        <w:rPr>
                          <w:rFonts w:ascii="Arial" w:hAnsi="Arial" w:cs="Arial"/>
                          <w:b w:val="0"/>
                          <w:sz w:val="12"/>
                          <w:szCs w:val="12"/>
                        </w:rPr>
                      </w:pPr>
                    </w:p>
                    <w:p w:rsidR="00AF104C" w:rsidRDefault="00AF104C" w:rsidP="008B3339">
                      <w:pPr>
                        <w:jc w:val="center"/>
                        <w:rPr>
                          <w:rFonts w:ascii="Arial" w:hAnsi="Arial" w:cs="Arial"/>
                          <w:sz w:val="16"/>
                          <w:szCs w:val="16"/>
                        </w:rPr>
                      </w:pPr>
                      <w:r w:rsidRPr="007F4BCE">
                        <w:rPr>
                          <w:rFonts w:ascii="Arial" w:hAnsi="Arial" w:cs="Arial"/>
                          <w:b w:val="0"/>
                          <w:sz w:val="16"/>
                          <w:szCs w:val="16"/>
                        </w:rPr>
                        <w:t>Handler</w:t>
                      </w:r>
                      <w:r w:rsidR="00AD56B5" w:rsidRPr="00523A18">
                        <w:rPr>
                          <w:rFonts w:ascii="Arial" w:hAnsi="Arial" w:cs="Arial"/>
                          <w:sz w:val="16"/>
                          <w:szCs w:val="16"/>
                        </w:rPr>
                        <w:t>:  Dan Murray</w:t>
                      </w:r>
                    </w:p>
                    <w:p w:rsidR="00AF104C" w:rsidRDefault="00AF104C" w:rsidP="00AD56B5">
                      <w:pPr>
                        <w:rPr>
                          <w:rFonts w:ascii="Arial" w:hAnsi="Arial" w:cs="Arial"/>
                          <w:sz w:val="16"/>
                          <w:szCs w:val="16"/>
                        </w:rPr>
                      </w:pPr>
                    </w:p>
                    <w:p w:rsidR="00AF104C" w:rsidRDefault="00AF104C" w:rsidP="00F23399">
                      <w:pPr>
                        <w:jc w:val="center"/>
                        <w:rPr>
                          <w:rFonts w:ascii="Arial" w:hAnsi="Arial" w:cs="Arial"/>
                          <w:sz w:val="16"/>
                          <w:szCs w:val="16"/>
                        </w:rPr>
                      </w:pPr>
                    </w:p>
                    <w:p w:rsidR="00AF104C" w:rsidRDefault="00AD56B5" w:rsidP="00F23399">
                      <w:pPr>
                        <w:jc w:val="center"/>
                        <w:rPr>
                          <w:rFonts w:ascii="Arial" w:hAnsi="Arial" w:cs="Arial"/>
                          <w:sz w:val="16"/>
                          <w:szCs w:val="16"/>
                        </w:rPr>
                      </w:pPr>
                      <w:r>
                        <w:rPr>
                          <w:rFonts w:ascii="Arial" w:hAnsi="Arial" w:cs="Arial"/>
                          <w:sz w:val="16"/>
                          <w:szCs w:val="16"/>
                        </w:rPr>
                        <w:t>2017</w:t>
                      </w:r>
                      <w:r w:rsidR="00AF104C">
                        <w:rPr>
                          <w:rFonts w:ascii="Arial" w:hAnsi="Arial" w:cs="Arial"/>
                          <w:sz w:val="16"/>
                          <w:szCs w:val="16"/>
                        </w:rPr>
                        <w:t xml:space="preserve"> FIELD TRIAL COMMITTEE</w:t>
                      </w:r>
                    </w:p>
                    <w:p w:rsidR="00AF104C" w:rsidRDefault="00AF104C" w:rsidP="00F23399">
                      <w:pPr>
                        <w:jc w:val="center"/>
                        <w:rPr>
                          <w:rFonts w:ascii="Arial" w:hAnsi="Arial" w:cs="Arial"/>
                          <w:sz w:val="16"/>
                          <w:szCs w:val="16"/>
                        </w:rPr>
                      </w:pPr>
                    </w:p>
                    <w:p w:rsidR="00AD56B5" w:rsidRPr="001F0D59" w:rsidRDefault="00AD56B5" w:rsidP="00AD56B5">
                      <w:pPr>
                        <w:jc w:val="center"/>
                        <w:rPr>
                          <w:rFonts w:ascii="Arial" w:hAnsi="Arial" w:cs="Arial"/>
                        </w:rPr>
                      </w:pPr>
                      <w:r w:rsidRPr="001F0D59">
                        <w:rPr>
                          <w:rFonts w:ascii="Arial" w:hAnsi="Arial" w:cs="Arial"/>
                        </w:rPr>
                        <w:t xml:space="preserve">Deb Strohl </w:t>
                      </w:r>
                    </w:p>
                    <w:p w:rsidR="00AD56B5" w:rsidRPr="007F4BCE" w:rsidRDefault="00AD56B5" w:rsidP="00AD56B5">
                      <w:pPr>
                        <w:jc w:val="center"/>
                        <w:rPr>
                          <w:rFonts w:ascii="Arial" w:hAnsi="Arial" w:cs="Arial"/>
                          <w:b w:val="0"/>
                          <w:sz w:val="18"/>
                          <w:szCs w:val="18"/>
                        </w:rPr>
                      </w:pPr>
                      <w:r>
                        <w:rPr>
                          <w:rFonts w:ascii="Arial" w:hAnsi="Arial" w:cs="Arial"/>
                          <w:b w:val="0"/>
                          <w:sz w:val="18"/>
                          <w:szCs w:val="18"/>
                        </w:rPr>
                        <w:t xml:space="preserve">FTC Chair &amp; </w:t>
                      </w:r>
                      <w:r w:rsidRPr="007F4BCE">
                        <w:rPr>
                          <w:rFonts w:ascii="Arial" w:hAnsi="Arial" w:cs="Arial"/>
                          <w:b w:val="0"/>
                          <w:sz w:val="18"/>
                          <w:szCs w:val="18"/>
                        </w:rPr>
                        <w:t>Central Region</w:t>
                      </w:r>
                    </w:p>
                    <w:p w:rsidR="00AD56B5" w:rsidRPr="00EA026B" w:rsidRDefault="00AD56B5" w:rsidP="00AD56B5">
                      <w:pPr>
                        <w:jc w:val="center"/>
                        <w:rPr>
                          <w:rFonts w:ascii="Arial" w:hAnsi="Arial" w:cs="Arial"/>
                          <w:b w:val="0"/>
                          <w:color w:val="0000FF"/>
                          <w:sz w:val="18"/>
                          <w:szCs w:val="18"/>
                          <w:u w:val="single"/>
                        </w:rPr>
                      </w:pPr>
                      <w:r w:rsidRPr="00EA026B">
                        <w:rPr>
                          <w:rFonts w:ascii="Arial" w:hAnsi="Arial" w:cs="Arial"/>
                          <w:b w:val="0"/>
                          <w:color w:val="0000FF"/>
                          <w:sz w:val="18"/>
                          <w:szCs w:val="18"/>
                          <w:u w:val="single"/>
                        </w:rPr>
                        <w:t>debstrohl@gmail.com</w:t>
                      </w:r>
                    </w:p>
                    <w:p w:rsidR="00AD56B5" w:rsidRDefault="00AD56B5" w:rsidP="00F23399">
                      <w:pPr>
                        <w:jc w:val="center"/>
                        <w:rPr>
                          <w:rFonts w:ascii="Arial" w:hAnsi="Arial" w:cs="Arial"/>
                        </w:rPr>
                      </w:pPr>
                    </w:p>
                    <w:p w:rsidR="00AF104C" w:rsidRPr="001F0D59" w:rsidRDefault="00AF104C" w:rsidP="00F23399">
                      <w:pPr>
                        <w:jc w:val="center"/>
                        <w:rPr>
                          <w:rFonts w:ascii="Arial" w:hAnsi="Arial" w:cs="Arial"/>
                        </w:rPr>
                      </w:pPr>
                      <w:r w:rsidRPr="001F0D59">
                        <w:rPr>
                          <w:rFonts w:ascii="Arial" w:hAnsi="Arial" w:cs="Arial"/>
                        </w:rPr>
                        <w:t>Vicky Thomas</w:t>
                      </w:r>
                    </w:p>
                    <w:p w:rsidR="00AF104C" w:rsidRPr="007F4BCE" w:rsidRDefault="00AF104C" w:rsidP="00F23399">
                      <w:pPr>
                        <w:jc w:val="center"/>
                        <w:rPr>
                          <w:rFonts w:ascii="Arial" w:hAnsi="Arial" w:cs="Arial"/>
                          <w:b w:val="0"/>
                          <w:sz w:val="18"/>
                          <w:szCs w:val="18"/>
                        </w:rPr>
                      </w:pPr>
                      <w:r w:rsidRPr="007F4BCE">
                        <w:rPr>
                          <w:rFonts w:ascii="Arial" w:hAnsi="Arial" w:cs="Arial"/>
                          <w:b w:val="0"/>
                          <w:sz w:val="18"/>
                          <w:szCs w:val="18"/>
                        </w:rPr>
                        <w:t xml:space="preserve"> Western Region</w:t>
                      </w:r>
                    </w:p>
                    <w:p w:rsidR="00AF104C" w:rsidRPr="007F4BCE" w:rsidRDefault="00197542" w:rsidP="00F23399">
                      <w:pPr>
                        <w:jc w:val="center"/>
                        <w:rPr>
                          <w:rFonts w:ascii="Arial" w:hAnsi="Arial" w:cs="Arial"/>
                          <w:b w:val="0"/>
                          <w:sz w:val="18"/>
                          <w:szCs w:val="18"/>
                        </w:rPr>
                      </w:pPr>
                      <w:hyperlink r:id="rId17" w:history="1">
                        <w:r w:rsidR="00AF104C" w:rsidRPr="00485B59">
                          <w:rPr>
                            <w:rStyle w:val="Hyperlink"/>
                            <w:rFonts w:ascii="Arial" w:hAnsi="Arial" w:cs="Arial"/>
                            <w:b w:val="0"/>
                            <w:sz w:val="18"/>
                            <w:szCs w:val="18"/>
                          </w:rPr>
                          <w:t>gigvicky@aol.com</w:t>
                        </w:r>
                      </w:hyperlink>
                    </w:p>
                    <w:p w:rsidR="00AF104C" w:rsidRPr="00AD56B5" w:rsidRDefault="00AF104C" w:rsidP="00F23399">
                      <w:pPr>
                        <w:jc w:val="center"/>
                        <w:rPr>
                          <w:rFonts w:ascii="Arial" w:hAnsi="Arial" w:cs="Arial"/>
                          <w:b w:val="0"/>
                        </w:rPr>
                      </w:pPr>
                    </w:p>
                    <w:p w:rsidR="00AF104C" w:rsidRPr="001F0D59" w:rsidRDefault="00AF104C" w:rsidP="00F23399">
                      <w:pPr>
                        <w:jc w:val="center"/>
                        <w:rPr>
                          <w:rFonts w:ascii="Arial" w:hAnsi="Arial" w:cs="Arial"/>
                        </w:rPr>
                      </w:pPr>
                      <w:r w:rsidRPr="001F0D59">
                        <w:rPr>
                          <w:rFonts w:ascii="Arial" w:hAnsi="Arial" w:cs="Arial"/>
                        </w:rPr>
                        <w:t>Pete Rizzo</w:t>
                      </w:r>
                    </w:p>
                    <w:p w:rsidR="00AF104C" w:rsidRPr="00485B59" w:rsidRDefault="00AF104C" w:rsidP="00F23399">
                      <w:pPr>
                        <w:jc w:val="center"/>
                        <w:rPr>
                          <w:rFonts w:ascii="Arial" w:hAnsi="Arial" w:cs="Arial"/>
                          <w:b w:val="0"/>
                          <w:sz w:val="18"/>
                          <w:szCs w:val="18"/>
                        </w:rPr>
                      </w:pPr>
                      <w:r w:rsidRPr="00485B59">
                        <w:rPr>
                          <w:rFonts w:ascii="Arial" w:hAnsi="Arial" w:cs="Arial"/>
                          <w:b w:val="0"/>
                          <w:sz w:val="18"/>
                          <w:szCs w:val="18"/>
                        </w:rPr>
                        <w:t>Eastern Region</w:t>
                      </w:r>
                    </w:p>
                    <w:p w:rsidR="00AF104C" w:rsidRPr="007F4BCE" w:rsidRDefault="00197542" w:rsidP="00F23399">
                      <w:pPr>
                        <w:jc w:val="center"/>
                        <w:rPr>
                          <w:rFonts w:ascii="Arial" w:hAnsi="Arial" w:cs="Arial"/>
                          <w:b w:val="0"/>
                          <w:sz w:val="18"/>
                          <w:szCs w:val="18"/>
                        </w:rPr>
                      </w:pPr>
                      <w:hyperlink r:id="rId18" w:history="1">
                        <w:r w:rsidR="00AF104C" w:rsidRPr="00485B59">
                          <w:rPr>
                            <w:rStyle w:val="Hyperlink"/>
                            <w:rFonts w:ascii="Arial" w:hAnsi="Arial" w:cs="Arial"/>
                            <w:b w:val="0"/>
                            <w:sz w:val="18"/>
                            <w:szCs w:val="18"/>
                          </w:rPr>
                          <w:t>workingdogs10@yahoo.com</w:t>
                        </w:r>
                      </w:hyperlink>
                    </w:p>
                    <w:p w:rsidR="00AF104C" w:rsidRPr="00AD56B5" w:rsidRDefault="00AF104C" w:rsidP="00AD56B5">
                      <w:pPr>
                        <w:rPr>
                          <w:rFonts w:ascii="Arial" w:hAnsi="Arial" w:cs="Arial"/>
                          <w:b w:val="0"/>
                        </w:rPr>
                      </w:pPr>
                    </w:p>
                    <w:p w:rsidR="00AF104C" w:rsidRPr="001F0D59" w:rsidRDefault="00AF104C" w:rsidP="00F23399">
                      <w:pPr>
                        <w:jc w:val="center"/>
                        <w:rPr>
                          <w:rFonts w:ascii="Arial" w:hAnsi="Arial" w:cs="Arial"/>
                        </w:rPr>
                      </w:pPr>
                      <w:r w:rsidRPr="001F0D59">
                        <w:rPr>
                          <w:rFonts w:ascii="Arial" w:hAnsi="Arial" w:cs="Arial"/>
                        </w:rPr>
                        <w:t xml:space="preserve">Keith Meissner </w:t>
                      </w:r>
                    </w:p>
                    <w:p w:rsidR="00AF104C" w:rsidRPr="007F4BCE" w:rsidRDefault="00AD56B5" w:rsidP="00F23399">
                      <w:pPr>
                        <w:jc w:val="center"/>
                        <w:rPr>
                          <w:rFonts w:ascii="Arial" w:hAnsi="Arial" w:cs="Arial"/>
                          <w:b w:val="0"/>
                          <w:sz w:val="18"/>
                          <w:szCs w:val="18"/>
                        </w:rPr>
                      </w:pPr>
                      <w:r>
                        <w:rPr>
                          <w:rFonts w:ascii="Arial" w:hAnsi="Arial" w:cs="Arial"/>
                          <w:b w:val="0"/>
                          <w:sz w:val="18"/>
                          <w:szCs w:val="18"/>
                        </w:rPr>
                        <w:t xml:space="preserve">Recorder </w:t>
                      </w:r>
                      <w:r w:rsidR="00AF104C" w:rsidRPr="007F4BCE">
                        <w:rPr>
                          <w:rFonts w:ascii="Arial" w:hAnsi="Arial" w:cs="Arial"/>
                          <w:b w:val="0"/>
                          <w:sz w:val="18"/>
                          <w:szCs w:val="18"/>
                        </w:rPr>
                        <w:t>&amp; Member At Large</w:t>
                      </w:r>
                    </w:p>
                    <w:p w:rsidR="00AF104C" w:rsidRPr="007F4BCE" w:rsidRDefault="00197542" w:rsidP="00F23399">
                      <w:pPr>
                        <w:jc w:val="center"/>
                        <w:rPr>
                          <w:rFonts w:ascii="Arial" w:hAnsi="Arial" w:cs="Arial"/>
                          <w:b w:val="0"/>
                          <w:sz w:val="18"/>
                          <w:szCs w:val="18"/>
                        </w:rPr>
                      </w:pPr>
                      <w:hyperlink r:id="rId19" w:history="1">
                        <w:r w:rsidR="00DE4DEC" w:rsidRPr="00CC5621">
                          <w:rPr>
                            <w:rStyle w:val="Hyperlink"/>
                            <w:rFonts w:ascii="Arial" w:hAnsi="Arial" w:cs="Arial"/>
                            <w:sz w:val="18"/>
                            <w:szCs w:val="18"/>
                          </w:rPr>
                          <w:t>kjmeissner@yahoo.com</w:t>
                        </w:r>
                      </w:hyperlink>
                    </w:p>
                    <w:p w:rsidR="00AF104C" w:rsidRPr="00AD56B5" w:rsidRDefault="00AF104C" w:rsidP="00F23399">
                      <w:pPr>
                        <w:jc w:val="center"/>
                        <w:rPr>
                          <w:rFonts w:ascii="Arial" w:hAnsi="Arial" w:cs="Arial"/>
                          <w:b w:val="0"/>
                        </w:rPr>
                      </w:pPr>
                    </w:p>
                    <w:p w:rsidR="00AF104C" w:rsidRPr="001F0D59" w:rsidRDefault="00AF104C" w:rsidP="00F23399">
                      <w:pPr>
                        <w:jc w:val="center"/>
                        <w:rPr>
                          <w:rFonts w:ascii="Arial" w:hAnsi="Arial" w:cs="Arial"/>
                        </w:rPr>
                      </w:pPr>
                      <w:r>
                        <w:rPr>
                          <w:rFonts w:ascii="Arial" w:hAnsi="Arial" w:cs="Arial"/>
                        </w:rPr>
                        <w:t>Dennis Joanni</w:t>
                      </w:r>
                      <w:r w:rsidRPr="001F0D59">
                        <w:rPr>
                          <w:rFonts w:ascii="Arial" w:hAnsi="Arial" w:cs="Arial"/>
                        </w:rPr>
                        <w:t>des</w:t>
                      </w:r>
                    </w:p>
                    <w:p w:rsidR="00AF104C" w:rsidRPr="007F4BCE" w:rsidRDefault="00AF104C" w:rsidP="00F23399">
                      <w:pPr>
                        <w:jc w:val="center"/>
                        <w:rPr>
                          <w:rFonts w:ascii="Arial" w:hAnsi="Arial" w:cs="Arial"/>
                          <w:b w:val="0"/>
                          <w:sz w:val="18"/>
                          <w:szCs w:val="18"/>
                        </w:rPr>
                      </w:pPr>
                      <w:r w:rsidRPr="007F4BCE">
                        <w:rPr>
                          <w:rFonts w:ascii="Arial" w:hAnsi="Arial" w:cs="Arial"/>
                          <w:b w:val="0"/>
                          <w:sz w:val="18"/>
                          <w:szCs w:val="18"/>
                        </w:rPr>
                        <w:t xml:space="preserve"> Member At Large</w:t>
                      </w:r>
                    </w:p>
                    <w:p w:rsidR="00AF104C" w:rsidRPr="007F4BCE" w:rsidRDefault="00197542" w:rsidP="00F23399">
                      <w:pPr>
                        <w:jc w:val="center"/>
                        <w:rPr>
                          <w:rFonts w:ascii="Arial" w:hAnsi="Arial" w:cs="Arial"/>
                          <w:b w:val="0"/>
                          <w:sz w:val="18"/>
                          <w:szCs w:val="18"/>
                        </w:rPr>
                      </w:pPr>
                      <w:hyperlink r:id="rId20" w:history="1">
                        <w:r w:rsidR="00AF104C" w:rsidRPr="00485B59">
                          <w:rPr>
                            <w:rStyle w:val="Hyperlink"/>
                            <w:rFonts w:ascii="Arial" w:hAnsi="Arial" w:cs="Arial"/>
                            <w:b w:val="0"/>
                            <w:sz w:val="18"/>
                            <w:szCs w:val="18"/>
                          </w:rPr>
                          <w:t>djoannides2@gmail.com</w:t>
                        </w:r>
                      </w:hyperlink>
                    </w:p>
                    <w:p w:rsidR="00AF104C" w:rsidRPr="00AD56B5" w:rsidRDefault="00AF104C" w:rsidP="00F23399">
                      <w:pPr>
                        <w:jc w:val="center"/>
                        <w:rPr>
                          <w:rFonts w:ascii="Arial" w:hAnsi="Arial" w:cs="Arial"/>
                          <w:b w:val="0"/>
                        </w:rPr>
                      </w:pPr>
                    </w:p>
                    <w:p w:rsidR="00AF104C" w:rsidRPr="001F0D59" w:rsidRDefault="00AF104C" w:rsidP="00F23399">
                      <w:pPr>
                        <w:jc w:val="center"/>
                        <w:rPr>
                          <w:rFonts w:ascii="Arial" w:hAnsi="Arial" w:cs="Arial"/>
                        </w:rPr>
                      </w:pPr>
                      <w:r w:rsidRPr="001F0D59">
                        <w:rPr>
                          <w:rFonts w:ascii="Arial" w:hAnsi="Arial" w:cs="Arial"/>
                        </w:rPr>
                        <w:t>Terry Reckart</w:t>
                      </w:r>
                    </w:p>
                    <w:p w:rsidR="00AF104C" w:rsidRPr="007F4BCE" w:rsidRDefault="00AF104C" w:rsidP="00F23399">
                      <w:pPr>
                        <w:jc w:val="center"/>
                        <w:rPr>
                          <w:rFonts w:ascii="Arial" w:hAnsi="Arial" w:cs="Arial"/>
                          <w:b w:val="0"/>
                          <w:sz w:val="18"/>
                          <w:szCs w:val="18"/>
                        </w:rPr>
                      </w:pPr>
                      <w:r w:rsidRPr="007F4BCE">
                        <w:rPr>
                          <w:rFonts w:ascii="Arial" w:hAnsi="Arial" w:cs="Arial"/>
                          <w:b w:val="0"/>
                          <w:sz w:val="18"/>
                          <w:szCs w:val="18"/>
                        </w:rPr>
                        <w:t>Member At Large</w:t>
                      </w:r>
                    </w:p>
                    <w:p w:rsidR="00AF104C" w:rsidRDefault="00197542" w:rsidP="00F23399">
                      <w:pPr>
                        <w:jc w:val="center"/>
                        <w:rPr>
                          <w:rFonts w:ascii="Arial" w:hAnsi="Arial" w:cs="Arial"/>
                          <w:b w:val="0"/>
                          <w:sz w:val="18"/>
                          <w:szCs w:val="18"/>
                        </w:rPr>
                      </w:pPr>
                      <w:hyperlink r:id="rId21" w:history="1">
                        <w:r w:rsidR="00AF104C" w:rsidRPr="009F0528">
                          <w:rPr>
                            <w:rStyle w:val="Hyperlink"/>
                            <w:rFonts w:ascii="Arial" w:hAnsi="Arial" w:cs="Arial"/>
                            <w:b w:val="0"/>
                            <w:sz w:val="18"/>
                            <w:szCs w:val="18"/>
                          </w:rPr>
                          <w:t>osbllc@roadrunner.com</w:t>
                        </w:r>
                      </w:hyperlink>
                    </w:p>
                    <w:p w:rsidR="00AF104C" w:rsidRPr="00AD56B5" w:rsidRDefault="00AF104C" w:rsidP="00F23399">
                      <w:pPr>
                        <w:jc w:val="center"/>
                        <w:rPr>
                          <w:rFonts w:ascii="Arial" w:hAnsi="Arial" w:cs="Arial"/>
                          <w:b w:val="0"/>
                        </w:rPr>
                      </w:pPr>
                    </w:p>
                    <w:p w:rsidR="00AF104C" w:rsidRPr="001F0D59" w:rsidRDefault="00AF104C" w:rsidP="00F23399">
                      <w:pPr>
                        <w:jc w:val="center"/>
                        <w:rPr>
                          <w:rFonts w:ascii="Arial" w:hAnsi="Arial" w:cs="Arial"/>
                        </w:rPr>
                      </w:pPr>
                      <w:r w:rsidRPr="001F0D59">
                        <w:rPr>
                          <w:rFonts w:ascii="Arial" w:hAnsi="Arial" w:cs="Arial"/>
                        </w:rPr>
                        <w:t>Mike Schroeder</w:t>
                      </w:r>
                    </w:p>
                    <w:p w:rsidR="00AF104C" w:rsidRPr="007F4BCE" w:rsidRDefault="00AF104C" w:rsidP="00F23399">
                      <w:pPr>
                        <w:jc w:val="center"/>
                        <w:rPr>
                          <w:rFonts w:ascii="Arial" w:hAnsi="Arial" w:cs="Arial"/>
                          <w:b w:val="0"/>
                          <w:sz w:val="18"/>
                          <w:szCs w:val="18"/>
                        </w:rPr>
                      </w:pPr>
                      <w:r w:rsidRPr="007F4BCE">
                        <w:rPr>
                          <w:rFonts w:ascii="Arial" w:hAnsi="Arial" w:cs="Arial"/>
                          <w:b w:val="0"/>
                          <w:sz w:val="18"/>
                          <w:szCs w:val="18"/>
                        </w:rPr>
                        <w:t>Member At Large</w:t>
                      </w:r>
                    </w:p>
                    <w:p w:rsidR="00AF104C" w:rsidRDefault="00197542" w:rsidP="00F23399">
                      <w:pPr>
                        <w:jc w:val="center"/>
                        <w:rPr>
                          <w:rFonts w:ascii="Arial" w:hAnsi="Arial" w:cs="Arial"/>
                          <w:b w:val="0"/>
                          <w:sz w:val="18"/>
                          <w:szCs w:val="18"/>
                        </w:rPr>
                      </w:pPr>
                      <w:hyperlink r:id="rId22" w:history="1">
                        <w:r w:rsidR="00AF104C" w:rsidRPr="00485B59">
                          <w:rPr>
                            <w:rStyle w:val="Hyperlink"/>
                            <w:rFonts w:ascii="Arial" w:hAnsi="Arial" w:cs="Arial"/>
                            <w:b w:val="0"/>
                            <w:sz w:val="18"/>
                            <w:szCs w:val="18"/>
                          </w:rPr>
                          <w:t>besbeam@hotmail.com</w:t>
                        </w:r>
                      </w:hyperlink>
                    </w:p>
                    <w:p w:rsidR="00AF104C" w:rsidRPr="00F5508D" w:rsidRDefault="00AF104C" w:rsidP="00F23399">
                      <w:pPr>
                        <w:rPr>
                          <w:rFonts w:ascii="Arial" w:hAnsi="Arial" w:cs="Arial"/>
                          <w:b w:val="0"/>
                          <w:sz w:val="16"/>
                          <w:szCs w:val="16"/>
                        </w:rPr>
                      </w:pPr>
                    </w:p>
                    <w:p w:rsidR="00AF104C" w:rsidRDefault="00AF104C" w:rsidP="00F23399">
                      <w:pPr>
                        <w:rPr>
                          <w:rFonts w:ascii="Arial" w:hAnsi="Arial" w:cs="Arial"/>
                          <w:b w:val="0"/>
                          <w:sz w:val="22"/>
                          <w:szCs w:val="22"/>
                        </w:rPr>
                      </w:pPr>
                    </w:p>
                    <w:p w:rsidR="00AF104C" w:rsidRDefault="00AF104C" w:rsidP="00F5508D">
                      <w:pPr>
                        <w:jc w:val="center"/>
                        <w:rPr>
                          <w:rFonts w:ascii="Arial" w:hAnsi="Arial" w:cs="Arial"/>
                          <w:b w:val="0"/>
                          <w:sz w:val="22"/>
                          <w:szCs w:val="22"/>
                        </w:rPr>
                      </w:pPr>
                      <w:r>
                        <w:rPr>
                          <w:noProof/>
                          <w:sz w:val="32"/>
                          <w:szCs w:val="32"/>
                        </w:rPr>
                        <w:drawing>
                          <wp:inline distT="0" distB="0" distL="0" distR="0" wp14:anchorId="74DF49CD" wp14:editId="472B0588">
                            <wp:extent cx="889000" cy="792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srcRect/>
                                    <a:stretch>
                                      <a:fillRect/>
                                    </a:stretch>
                                  </pic:blipFill>
                                  <pic:spPr bwMode="auto">
                                    <a:xfrm>
                                      <a:off x="0" y="0"/>
                                      <a:ext cx="889203" cy="792331"/>
                                    </a:xfrm>
                                    <a:prstGeom prst="rect">
                                      <a:avLst/>
                                    </a:prstGeom>
                                    <a:noFill/>
                                    <a:ln w="9525">
                                      <a:noFill/>
                                      <a:miter lim="800000"/>
                                      <a:headEnd/>
                                      <a:tailEnd/>
                                    </a:ln>
                                  </pic:spPr>
                                </pic:pic>
                              </a:graphicData>
                            </a:graphic>
                          </wp:inline>
                        </w:drawing>
                      </w:r>
                    </w:p>
                    <w:p w:rsidR="00AF104C" w:rsidRPr="00F5508D" w:rsidRDefault="00AF104C" w:rsidP="00F5508D">
                      <w:pPr>
                        <w:jc w:val="center"/>
                        <w:rPr>
                          <w:rFonts w:ascii="Arial" w:hAnsi="Arial" w:cs="Arial"/>
                          <w:b w:val="0"/>
                          <w:sz w:val="16"/>
                          <w:szCs w:val="16"/>
                        </w:rPr>
                      </w:pPr>
                    </w:p>
                    <w:p w:rsidR="00AF104C" w:rsidRPr="0037194C" w:rsidRDefault="00AF104C" w:rsidP="008B3339">
                      <w:pPr>
                        <w:jc w:val="center"/>
                        <w:rPr>
                          <w:rFonts w:ascii="Times New Roman" w:hAnsi="Times New Roman"/>
                          <w:b w:val="0"/>
                          <w:i/>
                          <w:sz w:val="26"/>
                          <w:szCs w:val="26"/>
                        </w:rPr>
                      </w:pPr>
                      <w:r w:rsidRPr="0037194C">
                        <w:rPr>
                          <w:rFonts w:ascii="Times New Roman" w:hAnsi="Times New Roman"/>
                          <w:b w:val="0"/>
                          <w:i/>
                          <w:sz w:val="26"/>
                          <w:szCs w:val="26"/>
                        </w:rPr>
                        <w:t>“Doing My Part”</w:t>
                      </w:r>
                    </w:p>
                  </w:txbxContent>
                </v:textbox>
                <w10:wrap type="square" side="right" anchorx="margin"/>
              </v:shape>
            </w:pict>
          </mc:Fallback>
        </mc:AlternateContent>
      </w:r>
    </w:p>
    <w:p w:rsidR="001B4F76" w:rsidRPr="001B4F76" w:rsidRDefault="001B4F76" w:rsidP="001B4F76">
      <w:pPr>
        <w:keepNext/>
        <w:spacing w:before="240" w:after="60"/>
        <w:jc w:val="center"/>
        <w:outlineLvl w:val="0"/>
        <w:rPr>
          <w:rFonts w:ascii="Times New Roman" w:hAnsi="Times New Roman"/>
          <w:bCs/>
          <w:kern w:val="32"/>
          <w:sz w:val="28"/>
          <w:szCs w:val="28"/>
        </w:rPr>
      </w:pPr>
      <w:r w:rsidRPr="001B4F76">
        <w:rPr>
          <w:rFonts w:ascii="Times New Roman" w:hAnsi="Times New Roman"/>
          <w:bCs/>
          <w:kern w:val="32"/>
          <w:sz w:val="28"/>
          <w:szCs w:val="28"/>
        </w:rPr>
        <w:t>English Cocker Spaniel Club of America</w:t>
      </w:r>
    </w:p>
    <w:p w:rsidR="001B4F76" w:rsidRPr="001B4F76" w:rsidRDefault="001B4F76" w:rsidP="001B4F76">
      <w:pPr>
        <w:ind w:left="720"/>
        <w:jc w:val="center"/>
        <w:rPr>
          <w:rFonts w:ascii="Times New Roman" w:hAnsi="Times New Roman"/>
          <w:sz w:val="28"/>
          <w:szCs w:val="28"/>
        </w:rPr>
      </w:pPr>
      <w:r w:rsidRPr="001B4F76">
        <w:rPr>
          <w:rFonts w:ascii="Times New Roman" w:hAnsi="Times New Roman"/>
          <w:sz w:val="28"/>
          <w:szCs w:val="28"/>
        </w:rPr>
        <w:t>Field Trial Committee</w:t>
      </w:r>
    </w:p>
    <w:p w:rsidR="001B4F76" w:rsidRPr="001B4F76" w:rsidRDefault="001B4F76" w:rsidP="001B4F76">
      <w:pPr>
        <w:keepNext/>
        <w:spacing w:before="240" w:after="60"/>
        <w:jc w:val="center"/>
        <w:outlineLvl w:val="0"/>
        <w:rPr>
          <w:rFonts w:ascii="Times New Roman" w:hAnsi="Times New Roman"/>
          <w:b w:val="0"/>
          <w:bCs/>
          <w:kern w:val="32"/>
          <w:sz w:val="28"/>
          <w:szCs w:val="28"/>
        </w:rPr>
      </w:pPr>
      <w:r w:rsidRPr="001B4F76">
        <w:rPr>
          <w:rFonts w:ascii="Times New Roman" w:hAnsi="Times New Roman"/>
          <w:b w:val="0"/>
          <w:bCs/>
          <w:kern w:val="32"/>
          <w:sz w:val="28"/>
          <w:szCs w:val="28"/>
        </w:rPr>
        <w:t>Meeting Minutes</w:t>
      </w:r>
    </w:p>
    <w:p w:rsidR="001B4F76" w:rsidRPr="001B4F76" w:rsidRDefault="001B4F76" w:rsidP="001B4F76">
      <w:pPr>
        <w:rPr>
          <w:rFonts w:ascii="Times New Roman" w:hAnsi="Times New Roman"/>
          <w:sz w:val="24"/>
          <w:szCs w:val="24"/>
        </w:rPr>
      </w:pPr>
    </w:p>
    <w:p w:rsidR="001B4F76" w:rsidRPr="001B4F76" w:rsidRDefault="001B4F76" w:rsidP="001B4F76">
      <w:pPr>
        <w:jc w:val="center"/>
        <w:rPr>
          <w:rFonts w:ascii="Times New Roman" w:hAnsi="Times New Roman"/>
          <w:b w:val="0"/>
          <w:sz w:val="28"/>
          <w:szCs w:val="28"/>
        </w:rPr>
      </w:pPr>
      <w:r w:rsidRPr="001B4F76">
        <w:rPr>
          <w:rFonts w:ascii="Times New Roman" w:hAnsi="Times New Roman"/>
          <w:b w:val="0"/>
          <w:sz w:val="28"/>
          <w:szCs w:val="28"/>
          <w:highlight w:val="green"/>
        </w:rPr>
        <w:t>Wednesday, December 13, 2017</w:t>
      </w:r>
    </w:p>
    <w:p w:rsidR="001B4F76" w:rsidRPr="001B4F76" w:rsidRDefault="001B4F76" w:rsidP="001B4F76">
      <w:pPr>
        <w:spacing w:after="480"/>
        <w:jc w:val="center"/>
        <w:rPr>
          <w:rFonts w:ascii="Times New Roman" w:hAnsi="Times New Roman"/>
          <w:b w:val="0"/>
          <w:sz w:val="28"/>
          <w:szCs w:val="28"/>
        </w:rPr>
      </w:pPr>
      <w:r w:rsidRPr="001B4F76">
        <w:rPr>
          <w:rFonts w:ascii="Times New Roman" w:hAnsi="Times New Roman"/>
          <w:b w:val="0"/>
          <w:sz w:val="28"/>
          <w:szCs w:val="28"/>
        </w:rPr>
        <w:t>8:00 p.m. Eastern Time</w:t>
      </w:r>
    </w:p>
    <w:p w:rsidR="001B4F76" w:rsidRPr="001B4F76" w:rsidRDefault="001B4F76" w:rsidP="001B4F76">
      <w:pPr>
        <w:spacing w:after="480"/>
        <w:jc w:val="center"/>
        <w:rPr>
          <w:rFonts w:ascii="Times New Roman" w:hAnsi="Times New Roman"/>
          <w:b w:val="0"/>
          <w:sz w:val="24"/>
          <w:szCs w:val="24"/>
        </w:rPr>
      </w:pPr>
      <w:r w:rsidRPr="001B4F76">
        <w:rPr>
          <w:rFonts w:ascii="Times New Roman" w:hAnsi="Times New Roman"/>
          <w:b w:val="0"/>
          <w:sz w:val="24"/>
          <w:szCs w:val="24"/>
        </w:rPr>
        <w:t xml:space="preserve">Members Present: </w:t>
      </w:r>
      <w:r w:rsidRPr="001B4F76">
        <w:rPr>
          <w:rFonts w:ascii="Times New Roman" w:hAnsi="Times New Roman"/>
          <w:b w:val="0"/>
          <w:sz w:val="28"/>
          <w:szCs w:val="28"/>
        </w:rPr>
        <w:t xml:space="preserve"> </w:t>
      </w:r>
      <w:r w:rsidRPr="001B4F76">
        <w:rPr>
          <w:rFonts w:ascii="Times New Roman" w:hAnsi="Times New Roman"/>
          <w:b w:val="0"/>
          <w:sz w:val="24"/>
          <w:szCs w:val="24"/>
        </w:rPr>
        <w:t>Deb Strohl, Mike Schroeder, Vicky Thomas, Keith Meissner, Dennis Joannides, Terry Reckart</w:t>
      </w:r>
      <w:r w:rsidR="0052754D">
        <w:rPr>
          <w:rFonts w:ascii="Times New Roman" w:hAnsi="Times New Roman"/>
          <w:b w:val="0"/>
          <w:sz w:val="24"/>
          <w:szCs w:val="24"/>
        </w:rPr>
        <w:t>.</w:t>
      </w:r>
      <w:r w:rsidRPr="001B4F76">
        <w:rPr>
          <w:rFonts w:ascii="Times New Roman" w:hAnsi="Times New Roman"/>
          <w:b w:val="0"/>
          <w:sz w:val="24"/>
          <w:szCs w:val="24"/>
        </w:rPr>
        <w:t xml:space="preserve"> </w:t>
      </w:r>
      <w:r w:rsidR="0052754D">
        <w:rPr>
          <w:rFonts w:ascii="Times New Roman" w:hAnsi="Times New Roman"/>
          <w:b w:val="0"/>
          <w:sz w:val="24"/>
          <w:szCs w:val="24"/>
        </w:rPr>
        <w:t xml:space="preserve"> </w:t>
      </w:r>
      <w:r w:rsidRPr="001B4F76">
        <w:rPr>
          <w:rFonts w:ascii="Times New Roman" w:hAnsi="Times New Roman"/>
          <w:b w:val="0"/>
          <w:sz w:val="24"/>
          <w:szCs w:val="24"/>
        </w:rPr>
        <w:t xml:space="preserve">Absent: </w:t>
      </w:r>
      <w:r w:rsidRPr="001B4F76">
        <w:rPr>
          <w:rFonts w:ascii="Times New Roman" w:hAnsi="Times New Roman"/>
          <w:sz w:val="24"/>
          <w:szCs w:val="24"/>
        </w:rPr>
        <w:t>Pete Rizzo,</w:t>
      </w:r>
    </w:p>
    <w:p w:rsidR="001B4F76" w:rsidRPr="001B4F76" w:rsidRDefault="001B4F76" w:rsidP="001B4F76">
      <w:pPr>
        <w:tabs>
          <w:tab w:val="num" w:pos="180"/>
        </w:tabs>
        <w:spacing w:before="240"/>
        <w:ind w:left="180" w:hanging="180"/>
        <w:rPr>
          <w:rFonts w:ascii="Times New Roman" w:hAnsi="Times New Roman"/>
          <w:b w:val="0"/>
          <w:sz w:val="28"/>
          <w:szCs w:val="28"/>
        </w:rPr>
      </w:pPr>
      <w:r w:rsidRPr="001B4F76">
        <w:rPr>
          <w:rFonts w:ascii="Times New Roman" w:hAnsi="Times New Roman"/>
          <w:b w:val="0"/>
          <w:sz w:val="24"/>
          <w:szCs w:val="24"/>
        </w:rPr>
        <w:t xml:space="preserve"> Call to order was made at 8:03pm</w:t>
      </w:r>
    </w:p>
    <w:p w:rsidR="001B4F76" w:rsidRPr="001B4F76" w:rsidRDefault="001B4F76" w:rsidP="001B4F76">
      <w:pPr>
        <w:tabs>
          <w:tab w:val="num" w:pos="180"/>
        </w:tabs>
        <w:spacing w:before="240"/>
        <w:ind w:left="180" w:hanging="180"/>
        <w:rPr>
          <w:rFonts w:ascii="Times New Roman" w:hAnsi="Times New Roman"/>
          <w:b w:val="0"/>
          <w:sz w:val="28"/>
          <w:szCs w:val="28"/>
        </w:rPr>
      </w:pPr>
      <w:r w:rsidRPr="001B4F76">
        <w:rPr>
          <w:rFonts w:ascii="Times New Roman" w:hAnsi="Times New Roman"/>
          <w:sz w:val="24"/>
          <w:szCs w:val="24"/>
        </w:rPr>
        <w:t>Approval of minutes</w:t>
      </w:r>
      <w:r w:rsidR="0052754D">
        <w:rPr>
          <w:rFonts w:ascii="Times New Roman" w:hAnsi="Times New Roman"/>
          <w:b w:val="0"/>
          <w:sz w:val="24"/>
          <w:szCs w:val="24"/>
        </w:rPr>
        <w:t xml:space="preserve"> </w:t>
      </w:r>
      <w:r w:rsidRPr="001B4F76">
        <w:rPr>
          <w:rFonts w:ascii="Times New Roman" w:hAnsi="Times New Roman"/>
          <w:b w:val="0"/>
          <w:sz w:val="24"/>
          <w:szCs w:val="24"/>
        </w:rPr>
        <w:t>Terry made a motion to approve the minutes, Dennis seconded the motion</w:t>
      </w:r>
    </w:p>
    <w:p w:rsidR="001B4F76" w:rsidRPr="001B4F76" w:rsidRDefault="001B4F76" w:rsidP="001B4F76">
      <w:pPr>
        <w:tabs>
          <w:tab w:val="num" w:pos="180"/>
        </w:tabs>
        <w:spacing w:before="240"/>
        <w:ind w:left="180" w:hanging="180"/>
        <w:rPr>
          <w:rFonts w:ascii="Times New Roman" w:hAnsi="Times New Roman"/>
          <w:b w:val="0"/>
          <w:sz w:val="24"/>
          <w:szCs w:val="24"/>
        </w:rPr>
      </w:pPr>
      <w:r w:rsidRPr="001B4F76">
        <w:rPr>
          <w:rFonts w:ascii="Times New Roman" w:hAnsi="Times New Roman"/>
          <w:sz w:val="24"/>
          <w:szCs w:val="24"/>
        </w:rPr>
        <w:t>Approval of the agenda</w:t>
      </w:r>
      <w:r w:rsidR="0052754D">
        <w:rPr>
          <w:rFonts w:ascii="Times New Roman" w:hAnsi="Times New Roman"/>
          <w:b w:val="0"/>
          <w:sz w:val="24"/>
          <w:szCs w:val="24"/>
        </w:rPr>
        <w:t xml:space="preserve">  </w:t>
      </w:r>
      <w:r w:rsidRPr="001B4F76">
        <w:rPr>
          <w:rFonts w:ascii="Times New Roman" w:hAnsi="Times New Roman"/>
          <w:b w:val="0"/>
          <w:sz w:val="24"/>
          <w:szCs w:val="24"/>
        </w:rPr>
        <w:t>Vicky made a motion to approve the agenda, Terry seconded the motion</w:t>
      </w:r>
    </w:p>
    <w:p w:rsidR="001B4F76" w:rsidRPr="001B4F76" w:rsidRDefault="001B4F76" w:rsidP="001B4F76">
      <w:pPr>
        <w:tabs>
          <w:tab w:val="num" w:pos="180"/>
        </w:tabs>
        <w:spacing w:before="240"/>
        <w:ind w:left="180" w:hanging="180"/>
        <w:rPr>
          <w:rFonts w:ascii="Times New Roman" w:hAnsi="Times New Roman"/>
          <w:b w:val="0"/>
          <w:sz w:val="24"/>
          <w:szCs w:val="24"/>
        </w:rPr>
      </w:pPr>
      <w:r w:rsidRPr="001B4F76">
        <w:rPr>
          <w:rFonts w:ascii="Times New Roman" w:hAnsi="Times New Roman"/>
          <w:sz w:val="24"/>
          <w:szCs w:val="24"/>
        </w:rPr>
        <w:t>Unfinished Business</w:t>
      </w:r>
      <w:r w:rsidR="0052754D">
        <w:rPr>
          <w:rFonts w:ascii="Times New Roman" w:hAnsi="Times New Roman"/>
          <w:b w:val="0"/>
          <w:sz w:val="24"/>
          <w:szCs w:val="24"/>
        </w:rPr>
        <w:t xml:space="preserve">  </w:t>
      </w:r>
      <w:r w:rsidRPr="001B4F76">
        <w:rPr>
          <w:rFonts w:ascii="Times New Roman" w:hAnsi="Times New Roman"/>
          <w:b w:val="0"/>
          <w:sz w:val="24"/>
          <w:szCs w:val="24"/>
        </w:rPr>
        <w:t>Dominque has had surgery and</w:t>
      </w:r>
      <w:r>
        <w:rPr>
          <w:rFonts w:ascii="Times New Roman" w:hAnsi="Times New Roman"/>
          <w:b w:val="0"/>
          <w:sz w:val="24"/>
          <w:szCs w:val="24"/>
        </w:rPr>
        <w:t xml:space="preserve"> is unable to attend.  T</w:t>
      </w:r>
      <w:r w:rsidRPr="001B4F76">
        <w:rPr>
          <w:rFonts w:ascii="Times New Roman" w:hAnsi="Times New Roman"/>
          <w:b w:val="0"/>
          <w:sz w:val="24"/>
          <w:szCs w:val="24"/>
        </w:rPr>
        <w:t>he FTC wishes her well in her recovery. When she is healed the FTC would like to get some closure on the 2017 NCC, expenses</w:t>
      </w:r>
      <w:r>
        <w:rPr>
          <w:rFonts w:ascii="Times New Roman" w:hAnsi="Times New Roman"/>
          <w:b w:val="0"/>
          <w:sz w:val="24"/>
          <w:szCs w:val="24"/>
        </w:rPr>
        <w:t xml:space="preserve">, etc  </w:t>
      </w:r>
      <w:r w:rsidRPr="001B4F76">
        <w:rPr>
          <w:rFonts w:ascii="Times New Roman" w:hAnsi="Times New Roman"/>
          <w:b w:val="0"/>
          <w:sz w:val="24"/>
          <w:szCs w:val="24"/>
        </w:rPr>
        <w:t xml:space="preserve"> Deb will pass the info on if she can get it prior to the next meeting. </w:t>
      </w:r>
    </w:p>
    <w:p w:rsidR="001B4F76" w:rsidRPr="001B4F76" w:rsidRDefault="001B4F76" w:rsidP="001B4F76">
      <w:pPr>
        <w:tabs>
          <w:tab w:val="num" w:pos="180"/>
        </w:tabs>
        <w:spacing w:before="240"/>
        <w:ind w:left="180" w:hanging="180"/>
        <w:rPr>
          <w:rFonts w:ascii="Times New Roman" w:hAnsi="Times New Roman"/>
          <w:b w:val="0"/>
          <w:sz w:val="24"/>
          <w:szCs w:val="24"/>
        </w:rPr>
      </w:pPr>
      <w:r w:rsidRPr="001B4F76">
        <w:rPr>
          <w:rFonts w:ascii="Times New Roman" w:hAnsi="Times New Roman"/>
          <w:sz w:val="24"/>
          <w:szCs w:val="24"/>
        </w:rPr>
        <w:t>Seed Awns</w:t>
      </w:r>
      <w:r w:rsidRPr="001B4F76">
        <w:rPr>
          <w:rFonts w:ascii="Times New Roman" w:hAnsi="Times New Roman"/>
          <w:b w:val="0"/>
          <w:sz w:val="24"/>
          <w:szCs w:val="24"/>
        </w:rPr>
        <w:tab/>
        <w:t>Vicky stated that we had an issue with seed awns at the 2017 NCC.  Mike stated that the seed awns are all over the Mid-West. If we don’t want to have trials where there are seed awns, we may not be having trials in the Mid-West. We need to be aware of what is in the fields t</w:t>
      </w:r>
      <w:r>
        <w:rPr>
          <w:rFonts w:ascii="Times New Roman" w:hAnsi="Times New Roman"/>
          <w:b w:val="0"/>
          <w:sz w:val="24"/>
          <w:szCs w:val="24"/>
        </w:rPr>
        <w:t>hat we trial, train and hunt.</w:t>
      </w:r>
      <w:r w:rsidRPr="001B4F76">
        <w:rPr>
          <w:rFonts w:ascii="Times New Roman" w:hAnsi="Times New Roman"/>
          <w:b w:val="0"/>
          <w:sz w:val="24"/>
          <w:szCs w:val="24"/>
        </w:rPr>
        <w:t xml:space="preserve"> A good idea would be for a trial committee to walk the grounds to check for seed awns prior to the trial. Terry noted that if there are seed awns in the field and the committee misses it, is there any liability for the committ</w:t>
      </w:r>
      <w:r>
        <w:rPr>
          <w:rFonts w:ascii="Times New Roman" w:hAnsi="Times New Roman"/>
          <w:b w:val="0"/>
          <w:sz w:val="24"/>
          <w:szCs w:val="24"/>
        </w:rPr>
        <w:t xml:space="preserve">ee? Do we cancel the trial?  </w:t>
      </w:r>
      <w:r w:rsidRPr="001B4F76">
        <w:rPr>
          <w:rFonts w:ascii="Times New Roman" w:hAnsi="Times New Roman"/>
          <w:b w:val="0"/>
          <w:sz w:val="24"/>
          <w:szCs w:val="24"/>
        </w:rPr>
        <w:t xml:space="preserve">Vicky stated that there was a large </w:t>
      </w:r>
      <w:r>
        <w:rPr>
          <w:rFonts w:ascii="Times New Roman" w:hAnsi="Times New Roman"/>
          <w:b w:val="0"/>
          <w:sz w:val="24"/>
          <w:szCs w:val="24"/>
        </w:rPr>
        <w:t>number</w:t>
      </w:r>
      <w:r w:rsidR="0052754D">
        <w:rPr>
          <w:rFonts w:ascii="Times New Roman" w:hAnsi="Times New Roman"/>
          <w:b w:val="0"/>
          <w:sz w:val="24"/>
          <w:szCs w:val="24"/>
        </w:rPr>
        <w:t xml:space="preserve"> </w:t>
      </w:r>
      <w:r w:rsidRPr="001B4F76">
        <w:rPr>
          <w:rFonts w:ascii="Times New Roman" w:hAnsi="Times New Roman"/>
          <w:b w:val="0"/>
          <w:sz w:val="24"/>
          <w:szCs w:val="24"/>
        </w:rPr>
        <w:t xml:space="preserve">of people at the meeting that had </w:t>
      </w:r>
      <w:r>
        <w:rPr>
          <w:rFonts w:ascii="Times New Roman" w:hAnsi="Times New Roman"/>
          <w:b w:val="0"/>
          <w:sz w:val="24"/>
          <w:szCs w:val="24"/>
        </w:rPr>
        <w:t>previous</w:t>
      </w:r>
      <w:r w:rsidRPr="001B4F76">
        <w:rPr>
          <w:rFonts w:ascii="Times New Roman" w:hAnsi="Times New Roman"/>
          <w:b w:val="0"/>
          <w:sz w:val="24"/>
          <w:szCs w:val="24"/>
        </w:rPr>
        <w:t xml:space="preserve"> issues with seed awns.  Dennis stated that each person working their dog should be paying attention to their ground b</w:t>
      </w:r>
      <w:r>
        <w:rPr>
          <w:rFonts w:ascii="Times New Roman" w:hAnsi="Times New Roman"/>
          <w:b w:val="0"/>
          <w:sz w:val="24"/>
          <w:szCs w:val="24"/>
        </w:rPr>
        <w:t>oth trialing/training/airing</w:t>
      </w:r>
      <w:r w:rsidRPr="001B4F76">
        <w:rPr>
          <w:rFonts w:ascii="Times New Roman" w:hAnsi="Times New Roman"/>
          <w:b w:val="0"/>
          <w:sz w:val="24"/>
          <w:szCs w:val="24"/>
        </w:rPr>
        <w:t xml:space="preserve"> etc and if seed awns are found, it should be brought to the attention of the committee.</w:t>
      </w:r>
      <w:r>
        <w:rPr>
          <w:rFonts w:ascii="Times New Roman" w:hAnsi="Times New Roman"/>
          <w:b w:val="0"/>
          <w:sz w:val="24"/>
          <w:szCs w:val="24"/>
        </w:rPr>
        <w:t xml:space="preserve">  Seed awns might just become one of the risks of the game, similar to running in very hot weather or conducting water tests in freezing water.  Hunters face these issues every time they enter the woods.</w:t>
      </w:r>
    </w:p>
    <w:p w:rsidR="001B4F76" w:rsidRPr="001B4F76" w:rsidRDefault="001B4F76" w:rsidP="001B4F76">
      <w:pPr>
        <w:tabs>
          <w:tab w:val="num" w:pos="180"/>
        </w:tabs>
        <w:spacing w:before="240"/>
        <w:ind w:left="180" w:hanging="180"/>
        <w:rPr>
          <w:rFonts w:ascii="Times New Roman" w:hAnsi="Times New Roman"/>
          <w:b w:val="0"/>
          <w:sz w:val="24"/>
          <w:szCs w:val="24"/>
        </w:rPr>
      </w:pPr>
      <w:r w:rsidRPr="001B4F76">
        <w:rPr>
          <w:rFonts w:ascii="Times New Roman" w:hAnsi="Times New Roman"/>
          <w:b w:val="0"/>
          <w:sz w:val="24"/>
          <w:szCs w:val="24"/>
        </w:rPr>
        <w:t>Closing comments on Gunning – Mike / Terry</w:t>
      </w:r>
      <w:r w:rsidR="0052754D">
        <w:rPr>
          <w:rFonts w:ascii="Times New Roman" w:hAnsi="Times New Roman"/>
          <w:b w:val="0"/>
          <w:sz w:val="24"/>
          <w:szCs w:val="24"/>
        </w:rPr>
        <w:t xml:space="preserve">.  </w:t>
      </w:r>
      <w:r w:rsidRPr="001B4F76">
        <w:rPr>
          <w:rFonts w:ascii="Times New Roman" w:hAnsi="Times New Roman"/>
          <w:b w:val="0"/>
          <w:sz w:val="24"/>
          <w:szCs w:val="24"/>
        </w:rPr>
        <w:t xml:space="preserve">The Gunning Program is the same as always. </w:t>
      </w:r>
      <w:r w:rsidR="00AD0DE1">
        <w:rPr>
          <w:rFonts w:ascii="Times New Roman" w:hAnsi="Times New Roman"/>
          <w:b w:val="0"/>
          <w:sz w:val="24"/>
          <w:szCs w:val="24"/>
        </w:rPr>
        <w:t>Essentially the Cockers are following the Springer gunning program.</w:t>
      </w:r>
    </w:p>
    <w:p w:rsidR="001B4F76" w:rsidRPr="001B4F76" w:rsidRDefault="001B4F76" w:rsidP="001B4F76">
      <w:pPr>
        <w:tabs>
          <w:tab w:val="num" w:pos="180"/>
        </w:tabs>
        <w:spacing w:before="240"/>
        <w:ind w:left="180" w:hanging="180"/>
        <w:rPr>
          <w:rFonts w:ascii="Times New Roman" w:hAnsi="Times New Roman"/>
          <w:b w:val="0"/>
          <w:sz w:val="24"/>
          <w:szCs w:val="24"/>
        </w:rPr>
      </w:pPr>
      <w:r w:rsidRPr="001B4F76">
        <w:rPr>
          <w:rFonts w:ascii="Times New Roman" w:hAnsi="Times New Roman"/>
          <w:sz w:val="24"/>
          <w:szCs w:val="24"/>
        </w:rPr>
        <w:lastRenderedPageBreak/>
        <w:t>ANCC 2018 – Updates</w:t>
      </w:r>
      <w:r w:rsidRPr="001B4F76">
        <w:rPr>
          <w:rFonts w:ascii="Times New Roman" w:hAnsi="Times New Roman"/>
          <w:b w:val="0"/>
          <w:sz w:val="24"/>
          <w:szCs w:val="24"/>
        </w:rPr>
        <w:t xml:space="preserve"> - Deb stated that the ANCC for 2018 is moving forward. The Chairperson for the ANCC will give a presentation to the FTC at the January meeting. Vicky stated that there is only 4 months till the ANCC. Mike stated that the grounds are all set; permits are paid for etc... Birds are coming out of Illinois w/ Chukar &amp; Pheasant. The hotel blocks are all set. -</w:t>
      </w:r>
    </w:p>
    <w:p w:rsidR="001B4F76" w:rsidRPr="001B4F76" w:rsidRDefault="001B4F76" w:rsidP="001B4F76">
      <w:pPr>
        <w:spacing w:before="240"/>
        <w:ind w:left="180"/>
        <w:rPr>
          <w:rFonts w:ascii="Times New Roman" w:hAnsi="Times New Roman"/>
          <w:sz w:val="24"/>
          <w:szCs w:val="24"/>
        </w:rPr>
      </w:pPr>
      <w:r w:rsidRPr="001B4F76">
        <w:rPr>
          <w:rFonts w:ascii="Times New Roman" w:hAnsi="Times New Roman"/>
          <w:sz w:val="24"/>
          <w:szCs w:val="24"/>
        </w:rPr>
        <w:t xml:space="preserve">The FTC would like </w:t>
      </w:r>
      <w:r w:rsidR="0052754D">
        <w:rPr>
          <w:rFonts w:ascii="Times New Roman" w:hAnsi="Times New Roman"/>
          <w:sz w:val="24"/>
          <w:szCs w:val="24"/>
        </w:rPr>
        <w:t>all</w:t>
      </w:r>
      <w:r w:rsidRPr="001B4F76">
        <w:rPr>
          <w:rFonts w:ascii="Times New Roman" w:hAnsi="Times New Roman"/>
          <w:sz w:val="24"/>
          <w:szCs w:val="24"/>
        </w:rPr>
        <w:t xml:space="preserve"> Amateur Trialers who are planning on </w:t>
      </w:r>
      <w:r w:rsidR="0052754D">
        <w:rPr>
          <w:rFonts w:ascii="Times New Roman" w:hAnsi="Times New Roman"/>
          <w:sz w:val="24"/>
          <w:szCs w:val="24"/>
        </w:rPr>
        <w:t>running in</w:t>
      </w:r>
      <w:r w:rsidRPr="001B4F76">
        <w:rPr>
          <w:rFonts w:ascii="Times New Roman" w:hAnsi="Times New Roman"/>
          <w:sz w:val="24"/>
          <w:szCs w:val="24"/>
        </w:rPr>
        <w:t xml:space="preserve"> the 2018 Amateur National Cocker Championship</w:t>
      </w:r>
      <w:r w:rsidR="00AD0DE1">
        <w:rPr>
          <w:rFonts w:ascii="Times New Roman" w:hAnsi="Times New Roman"/>
          <w:sz w:val="24"/>
          <w:szCs w:val="24"/>
        </w:rPr>
        <w:t xml:space="preserve"> to notify the FTC of their intentions by</w:t>
      </w:r>
      <w:r w:rsidRPr="001B4F76">
        <w:rPr>
          <w:rFonts w:ascii="Times New Roman" w:hAnsi="Times New Roman"/>
          <w:sz w:val="24"/>
          <w:szCs w:val="24"/>
        </w:rPr>
        <w:t xml:space="preserve"> email</w:t>
      </w:r>
      <w:r w:rsidR="00AD0DE1">
        <w:rPr>
          <w:rFonts w:ascii="Times New Roman" w:hAnsi="Times New Roman"/>
          <w:sz w:val="24"/>
          <w:szCs w:val="24"/>
        </w:rPr>
        <w:t>ing</w:t>
      </w:r>
      <w:r w:rsidRPr="001B4F76">
        <w:rPr>
          <w:rFonts w:ascii="Times New Roman" w:hAnsi="Times New Roman"/>
          <w:sz w:val="24"/>
          <w:szCs w:val="24"/>
        </w:rPr>
        <w:t xml:space="preserve"> Deb Strohl at </w:t>
      </w:r>
      <w:hyperlink r:id="rId24" w:history="1">
        <w:r w:rsidRPr="001B4F76">
          <w:rPr>
            <w:rFonts w:ascii="Segoe UI" w:hAnsi="Segoe UI" w:cs="Segoe UI"/>
            <w:color w:val="0000FF"/>
            <w:u w:val="single"/>
          </w:rPr>
          <w:t>debstrohl@gmail.com</w:t>
        </w:r>
      </w:hyperlink>
      <w:r w:rsidRPr="001B4F76">
        <w:rPr>
          <w:rFonts w:ascii="Segoe UI" w:hAnsi="Segoe UI" w:cs="Segoe UI"/>
          <w:color w:val="26282A"/>
        </w:rPr>
        <w:t xml:space="preserve"> </w:t>
      </w:r>
      <w:r w:rsidRPr="001B4F76">
        <w:rPr>
          <w:rFonts w:ascii="Times New Roman" w:hAnsi="Times New Roman"/>
          <w:color w:val="26282A"/>
          <w:sz w:val="24"/>
          <w:szCs w:val="24"/>
        </w:rPr>
        <w:t>so that we can get an idea of the numb</w:t>
      </w:r>
      <w:r w:rsidR="00AD0DE1">
        <w:rPr>
          <w:rFonts w:ascii="Times New Roman" w:hAnsi="Times New Roman"/>
          <w:color w:val="26282A"/>
          <w:sz w:val="24"/>
          <w:szCs w:val="24"/>
        </w:rPr>
        <w:t>er of entries</w:t>
      </w:r>
      <w:r w:rsidRPr="001B4F76">
        <w:rPr>
          <w:rFonts w:ascii="Times New Roman" w:hAnsi="Times New Roman"/>
          <w:color w:val="26282A"/>
          <w:sz w:val="24"/>
          <w:szCs w:val="24"/>
        </w:rPr>
        <w:t>. This will help to order birds, hotel rooms, banquet facilities etc..</w:t>
      </w:r>
    </w:p>
    <w:p w:rsidR="001B4F76" w:rsidRPr="001B4F76" w:rsidRDefault="001B4F76" w:rsidP="001B4F76">
      <w:pPr>
        <w:tabs>
          <w:tab w:val="num" w:pos="180"/>
        </w:tabs>
        <w:spacing w:before="240"/>
        <w:ind w:left="180" w:hanging="180"/>
        <w:rPr>
          <w:rFonts w:ascii="Times New Roman" w:hAnsi="Times New Roman"/>
          <w:b w:val="0"/>
          <w:sz w:val="24"/>
          <w:szCs w:val="24"/>
        </w:rPr>
      </w:pPr>
      <w:r w:rsidRPr="001B4F76">
        <w:rPr>
          <w:rFonts w:ascii="Times New Roman" w:hAnsi="Times New Roman"/>
          <w:sz w:val="24"/>
          <w:szCs w:val="24"/>
        </w:rPr>
        <w:t>Kuni Smith trophy</w:t>
      </w:r>
      <w:r w:rsidR="0052754D">
        <w:rPr>
          <w:rFonts w:ascii="Times New Roman" w:hAnsi="Times New Roman"/>
          <w:b w:val="0"/>
          <w:sz w:val="24"/>
          <w:szCs w:val="24"/>
        </w:rPr>
        <w:t xml:space="preserve">  </w:t>
      </w:r>
      <w:r w:rsidRPr="001B4F76">
        <w:rPr>
          <w:rFonts w:ascii="Times New Roman" w:hAnsi="Times New Roman"/>
          <w:b w:val="0"/>
          <w:sz w:val="24"/>
          <w:szCs w:val="24"/>
        </w:rPr>
        <w:t xml:space="preserve">Pete Rizzo has the contact info for Kuni and will be contacting her in order to return the trophy to her. He will get a signed receipt for the delivery of the trophy. </w:t>
      </w:r>
    </w:p>
    <w:p w:rsidR="001B4F76" w:rsidRPr="001B4F76" w:rsidRDefault="001B4F76" w:rsidP="001B4F76">
      <w:pPr>
        <w:tabs>
          <w:tab w:val="num" w:pos="180"/>
        </w:tabs>
        <w:spacing w:before="240"/>
        <w:ind w:left="180" w:hanging="180"/>
        <w:rPr>
          <w:rFonts w:ascii="Times New Roman" w:hAnsi="Times New Roman"/>
          <w:b w:val="0"/>
          <w:sz w:val="24"/>
          <w:szCs w:val="24"/>
        </w:rPr>
      </w:pPr>
      <w:r w:rsidRPr="001B4F76">
        <w:rPr>
          <w:rFonts w:ascii="Times New Roman" w:hAnsi="Times New Roman"/>
          <w:sz w:val="24"/>
          <w:szCs w:val="24"/>
        </w:rPr>
        <w:t>New way of selecting judges for Nationals</w:t>
      </w:r>
      <w:r w:rsidRPr="001B4F76">
        <w:rPr>
          <w:rFonts w:ascii="Times New Roman" w:hAnsi="Times New Roman"/>
          <w:b w:val="0"/>
          <w:sz w:val="24"/>
          <w:szCs w:val="24"/>
        </w:rPr>
        <w:tab/>
      </w:r>
      <w:r w:rsidR="00AD0DE1">
        <w:rPr>
          <w:rFonts w:ascii="Times New Roman" w:hAnsi="Times New Roman"/>
          <w:b w:val="0"/>
          <w:sz w:val="24"/>
          <w:szCs w:val="24"/>
        </w:rPr>
        <w:t xml:space="preserve">  </w:t>
      </w:r>
      <w:r w:rsidRPr="001B4F76">
        <w:rPr>
          <w:rFonts w:ascii="Times New Roman" w:hAnsi="Times New Roman"/>
          <w:b w:val="0"/>
          <w:sz w:val="24"/>
          <w:szCs w:val="24"/>
        </w:rPr>
        <w:t>Cheryl Dooley is working on a new letter to be sent out to all NCC &amp; ANCC qualified judges. The letter will be sent out at the end of May to all qualified judges.</w:t>
      </w:r>
      <w:r w:rsidRPr="001B4F76">
        <w:rPr>
          <w:rFonts w:ascii="Times New Roman" w:hAnsi="Times New Roman"/>
          <w:b w:val="0"/>
          <w:sz w:val="24"/>
          <w:szCs w:val="24"/>
        </w:rPr>
        <w:tab/>
      </w:r>
    </w:p>
    <w:p w:rsidR="001B4F76" w:rsidRPr="001B4F76" w:rsidRDefault="001B4F76" w:rsidP="001B4F76">
      <w:pPr>
        <w:numPr>
          <w:ilvl w:val="0"/>
          <w:numId w:val="9"/>
        </w:numPr>
        <w:spacing w:before="240"/>
        <w:rPr>
          <w:rFonts w:ascii="Times New Roman" w:hAnsi="Times New Roman"/>
          <w:b w:val="0"/>
          <w:sz w:val="24"/>
          <w:szCs w:val="24"/>
        </w:rPr>
      </w:pPr>
      <w:r w:rsidRPr="001B4F76">
        <w:rPr>
          <w:rFonts w:ascii="Times New Roman" w:hAnsi="Times New Roman"/>
          <w:sz w:val="24"/>
          <w:szCs w:val="24"/>
        </w:rPr>
        <w:t>NCC 2018 – JUDGES</w:t>
      </w:r>
      <w:r w:rsidRPr="001B4F76">
        <w:rPr>
          <w:rFonts w:ascii="Times New Roman" w:hAnsi="Times New Roman"/>
          <w:b w:val="0"/>
          <w:sz w:val="24"/>
          <w:szCs w:val="24"/>
        </w:rPr>
        <w:t xml:space="preserve"> – Mhari Peschal and Ralph Botti   alternate??????????? </w:t>
      </w:r>
    </w:p>
    <w:p w:rsidR="001B4F76" w:rsidRPr="001B4F76" w:rsidRDefault="001B4F76" w:rsidP="001B4F76">
      <w:pPr>
        <w:numPr>
          <w:ilvl w:val="0"/>
          <w:numId w:val="9"/>
        </w:numPr>
        <w:spacing w:before="240"/>
        <w:rPr>
          <w:rFonts w:ascii="Times New Roman" w:hAnsi="Times New Roman"/>
          <w:b w:val="0"/>
          <w:sz w:val="24"/>
          <w:szCs w:val="24"/>
        </w:rPr>
      </w:pPr>
      <w:r w:rsidRPr="001B4F76">
        <w:rPr>
          <w:rFonts w:ascii="Times New Roman" w:hAnsi="Times New Roman"/>
          <w:sz w:val="24"/>
          <w:szCs w:val="24"/>
        </w:rPr>
        <w:t>ANCC2018 – JUDGES</w:t>
      </w:r>
      <w:r w:rsidRPr="001B4F76">
        <w:rPr>
          <w:rFonts w:ascii="Times New Roman" w:hAnsi="Times New Roman"/>
          <w:b w:val="0"/>
          <w:sz w:val="24"/>
          <w:szCs w:val="24"/>
        </w:rPr>
        <w:t xml:space="preserve"> – Jason Givens and Lynn Miller   alternate/Mike Wallace</w:t>
      </w:r>
    </w:p>
    <w:p w:rsidR="001B4F76" w:rsidRPr="001B4F76" w:rsidRDefault="00AD0DE1" w:rsidP="001B4F76">
      <w:pPr>
        <w:numPr>
          <w:ilvl w:val="0"/>
          <w:numId w:val="9"/>
        </w:numPr>
        <w:spacing w:before="240"/>
        <w:rPr>
          <w:rFonts w:ascii="Times New Roman" w:hAnsi="Times New Roman"/>
          <w:b w:val="0"/>
          <w:sz w:val="24"/>
          <w:szCs w:val="24"/>
        </w:rPr>
      </w:pPr>
      <w:r>
        <w:rPr>
          <w:rFonts w:ascii="Times New Roman" w:hAnsi="Times New Roman"/>
          <w:sz w:val="24"/>
          <w:szCs w:val="24"/>
        </w:rPr>
        <w:t>FTC At-</w:t>
      </w:r>
      <w:r w:rsidR="001B4F76" w:rsidRPr="001B4F76">
        <w:rPr>
          <w:rFonts w:ascii="Times New Roman" w:hAnsi="Times New Roman"/>
          <w:sz w:val="24"/>
          <w:szCs w:val="24"/>
        </w:rPr>
        <w:t xml:space="preserve">large </w:t>
      </w:r>
      <w:r>
        <w:rPr>
          <w:rFonts w:ascii="Times New Roman" w:hAnsi="Times New Roman"/>
          <w:sz w:val="24"/>
          <w:szCs w:val="24"/>
        </w:rPr>
        <w:t>Positions</w:t>
      </w:r>
      <w:r w:rsidR="001B4F76" w:rsidRPr="001B4F76">
        <w:rPr>
          <w:rFonts w:ascii="Times New Roman" w:hAnsi="Times New Roman"/>
          <w:b w:val="0"/>
          <w:sz w:val="24"/>
          <w:szCs w:val="24"/>
        </w:rPr>
        <w:tab/>
        <w:t xml:space="preserve">92 ballots were sent out 62 ballots were sent back.  </w:t>
      </w:r>
      <w:r>
        <w:rPr>
          <w:rFonts w:ascii="Times New Roman" w:hAnsi="Times New Roman"/>
          <w:b w:val="0"/>
          <w:sz w:val="24"/>
          <w:szCs w:val="24"/>
        </w:rPr>
        <w:t>Those elected</w:t>
      </w:r>
      <w:r w:rsidR="001B4F76" w:rsidRPr="001B4F76">
        <w:rPr>
          <w:rFonts w:ascii="Times New Roman" w:hAnsi="Times New Roman"/>
          <w:b w:val="0"/>
          <w:sz w:val="24"/>
          <w:szCs w:val="24"/>
        </w:rPr>
        <w:t xml:space="preserve"> are Dawn Schuster, Chris Dart, Jeff</w:t>
      </w:r>
      <w:r>
        <w:rPr>
          <w:rFonts w:ascii="Times New Roman" w:hAnsi="Times New Roman"/>
          <w:b w:val="0"/>
          <w:sz w:val="24"/>
          <w:szCs w:val="24"/>
        </w:rPr>
        <w:t xml:space="preserve"> Janousek, Pat Keliher.  </w:t>
      </w:r>
      <w:r w:rsidR="001B4F76" w:rsidRPr="001B4F76">
        <w:rPr>
          <w:rFonts w:ascii="Times New Roman" w:hAnsi="Times New Roman"/>
          <w:b w:val="0"/>
          <w:sz w:val="24"/>
          <w:szCs w:val="24"/>
        </w:rPr>
        <w:t xml:space="preserve">The new 2018 FTC will be: Deb Strohl, Vicky Thomas, Pete Rizzo, Dawn Schuster, Chris Dart, Jeff Janousek, Pat </w:t>
      </w:r>
      <w:r>
        <w:rPr>
          <w:rFonts w:ascii="Times New Roman" w:hAnsi="Times New Roman"/>
          <w:b w:val="0"/>
          <w:sz w:val="24"/>
          <w:szCs w:val="24"/>
        </w:rPr>
        <w:t>Keliher, effective January 1, 2018.</w:t>
      </w:r>
      <w:r w:rsidR="001B4F76" w:rsidRPr="001B4F76">
        <w:rPr>
          <w:rFonts w:ascii="Times New Roman" w:hAnsi="Times New Roman"/>
          <w:b w:val="0"/>
          <w:sz w:val="24"/>
          <w:szCs w:val="24"/>
        </w:rPr>
        <w:t xml:space="preserve">  </w:t>
      </w:r>
    </w:p>
    <w:p w:rsidR="001B4F76" w:rsidRPr="001B4F76" w:rsidRDefault="001B4F76" w:rsidP="00AD0DE1">
      <w:pPr>
        <w:spacing w:before="240"/>
        <w:rPr>
          <w:rFonts w:ascii="Times New Roman" w:hAnsi="Times New Roman"/>
          <w:sz w:val="24"/>
          <w:szCs w:val="24"/>
          <w:u w:val="single"/>
        </w:rPr>
      </w:pPr>
      <w:r w:rsidRPr="001B4F76">
        <w:rPr>
          <w:rFonts w:ascii="Times New Roman" w:hAnsi="Times New Roman"/>
          <w:sz w:val="24"/>
          <w:szCs w:val="24"/>
          <w:u w:val="single"/>
        </w:rPr>
        <w:t xml:space="preserve">New Business: </w:t>
      </w:r>
    </w:p>
    <w:p w:rsidR="001B4F76" w:rsidRPr="001B4F76" w:rsidRDefault="001B4F76" w:rsidP="001B4F76">
      <w:pPr>
        <w:numPr>
          <w:ilvl w:val="0"/>
          <w:numId w:val="10"/>
        </w:numPr>
        <w:spacing w:before="240"/>
        <w:rPr>
          <w:rFonts w:ascii="Times New Roman" w:hAnsi="Times New Roman"/>
          <w:b w:val="0"/>
          <w:sz w:val="24"/>
          <w:szCs w:val="24"/>
        </w:rPr>
      </w:pPr>
      <w:r w:rsidRPr="001B4F76">
        <w:rPr>
          <w:rFonts w:ascii="Times New Roman" w:hAnsi="Times New Roman"/>
          <w:sz w:val="24"/>
          <w:szCs w:val="24"/>
        </w:rPr>
        <w:t>2019 NCC</w:t>
      </w:r>
      <w:r w:rsidRPr="001B4F76">
        <w:rPr>
          <w:rFonts w:ascii="Times New Roman" w:hAnsi="Times New Roman"/>
          <w:b w:val="0"/>
          <w:sz w:val="24"/>
          <w:szCs w:val="24"/>
        </w:rPr>
        <w:tab/>
      </w:r>
      <w:r w:rsidR="00AD0DE1">
        <w:rPr>
          <w:rFonts w:ascii="Times New Roman" w:hAnsi="Times New Roman"/>
          <w:b w:val="0"/>
          <w:sz w:val="24"/>
          <w:szCs w:val="24"/>
        </w:rPr>
        <w:t xml:space="preserve">  </w:t>
      </w:r>
      <w:r w:rsidRPr="001B4F76">
        <w:rPr>
          <w:rFonts w:ascii="Times New Roman" w:hAnsi="Times New Roman"/>
          <w:b w:val="0"/>
          <w:sz w:val="24"/>
          <w:szCs w:val="24"/>
        </w:rPr>
        <w:t>There has been a bid for hosting the 2019 NCC by Ron Bullock of The Iowa Sporting Spaniel Club. Deb has been in contact with Ron. There is a concern about the cost of grounds. Deb is working with Ron to put together a budget and go over the workings of the NCC.</w:t>
      </w:r>
    </w:p>
    <w:p w:rsidR="001B4F76" w:rsidRPr="001B4F76" w:rsidRDefault="001B4F76" w:rsidP="001B4F76">
      <w:pPr>
        <w:numPr>
          <w:ilvl w:val="0"/>
          <w:numId w:val="10"/>
        </w:numPr>
        <w:spacing w:before="240"/>
        <w:rPr>
          <w:rFonts w:ascii="Times New Roman" w:hAnsi="Times New Roman"/>
          <w:b w:val="0"/>
          <w:sz w:val="24"/>
          <w:szCs w:val="24"/>
        </w:rPr>
      </w:pPr>
      <w:r w:rsidRPr="001B4F76">
        <w:rPr>
          <w:rFonts w:ascii="Times New Roman" w:hAnsi="Times New Roman"/>
          <w:sz w:val="24"/>
          <w:szCs w:val="24"/>
        </w:rPr>
        <w:t>Next FTC MEETING</w:t>
      </w:r>
      <w:r w:rsidRPr="001B4F76">
        <w:rPr>
          <w:rFonts w:ascii="Times New Roman" w:hAnsi="Times New Roman"/>
          <w:b w:val="0"/>
          <w:sz w:val="24"/>
          <w:szCs w:val="24"/>
        </w:rPr>
        <w:t xml:space="preserve">,  </w:t>
      </w:r>
      <w:r w:rsidR="00AD0DE1">
        <w:rPr>
          <w:rFonts w:ascii="Times New Roman" w:hAnsi="Times New Roman"/>
          <w:b w:val="0"/>
          <w:sz w:val="24"/>
          <w:szCs w:val="24"/>
        </w:rPr>
        <w:t xml:space="preserve">Tuesday, January </w:t>
      </w:r>
      <w:r w:rsidR="00663A99">
        <w:rPr>
          <w:rFonts w:ascii="Times New Roman" w:hAnsi="Times New Roman"/>
          <w:b w:val="0"/>
          <w:sz w:val="24"/>
          <w:szCs w:val="24"/>
        </w:rPr>
        <w:t>09</w:t>
      </w:r>
      <w:r w:rsidR="00AD0DE1">
        <w:rPr>
          <w:rFonts w:ascii="Times New Roman" w:hAnsi="Times New Roman"/>
          <w:b w:val="0"/>
          <w:sz w:val="24"/>
          <w:szCs w:val="24"/>
        </w:rPr>
        <w:t>, 2018</w:t>
      </w:r>
    </w:p>
    <w:p w:rsidR="00AD0DE1" w:rsidRDefault="00AD0DE1" w:rsidP="00AD0DE1">
      <w:pPr>
        <w:spacing w:before="240"/>
        <w:rPr>
          <w:rFonts w:ascii="Times New Roman" w:hAnsi="Times New Roman"/>
          <w:sz w:val="24"/>
          <w:szCs w:val="24"/>
        </w:rPr>
      </w:pPr>
    </w:p>
    <w:p w:rsidR="001B4F76" w:rsidRPr="001B4F76" w:rsidRDefault="001B4F76" w:rsidP="00AD0DE1">
      <w:pPr>
        <w:spacing w:before="240"/>
        <w:rPr>
          <w:rFonts w:ascii="Times New Roman" w:hAnsi="Times New Roman"/>
          <w:sz w:val="24"/>
          <w:szCs w:val="24"/>
        </w:rPr>
      </w:pPr>
      <w:r w:rsidRPr="001B4F76">
        <w:rPr>
          <w:rFonts w:ascii="Times New Roman" w:hAnsi="Times New Roman"/>
          <w:sz w:val="24"/>
          <w:szCs w:val="24"/>
        </w:rPr>
        <w:t>HAPPY HOLIDAY and a VERY MERRY CHRISTMAS TO YOU ALL!</w:t>
      </w:r>
    </w:p>
    <w:p w:rsidR="001B4F76" w:rsidRPr="001B4F76" w:rsidRDefault="001B4F76" w:rsidP="001B4F76">
      <w:pPr>
        <w:spacing w:before="240"/>
        <w:ind w:left="360"/>
        <w:rPr>
          <w:rFonts w:ascii="Times New Roman" w:hAnsi="Times New Roman"/>
          <w:b w:val="0"/>
          <w:sz w:val="24"/>
          <w:szCs w:val="24"/>
        </w:rPr>
      </w:pPr>
    </w:p>
    <w:p w:rsidR="009178B6" w:rsidRPr="00FB4D33" w:rsidRDefault="009178B6" w:rsidP="001B4F76">
      <w:pPr>
        <w:pStyle w:val="NormalWeb"/>
        <w:shd w:val="clear" w:color="auto" w:fill="FFFFFF"/>
        <w:jc w:val="center"/>
        <w:rPr>
          <w:rFonts w:ascii="Times New Roman" w:hAnsi="Times New Roman" w:cs="Times New Roman"/>
          <w:b/>
          <w:sz w:val="24"/>
          <w:szCs w:val="24"/>
        </w:rPr>
      </w:pPr>
    </w:p>
    <w:sectPr w:rsidR="009178B6" w:rsidRPr="00FB4D33" w:rsidSect="00AF104C">
      <w:pgSz w:w="12240" w:h="15840"/>
      <w:pgMar w:top="1224"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8CE" w:rsidRDefault="002748CE" w:rsidP="00E93D6C">
      <w:r>
        <w:separator/>
      </w:r>
    </w:p>
  </w:endnote>
  <w:endnote w:type="continuationSeparator" w:id="0">
    <w:p w:rsidR="002748CE" w:rsidRDefault="002748CE" w:rsidP="00E93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8CE" w:rsidRDefault="002748CE" w:rsidP="00E93D6C">
      <w:r>
        <w:separator/>
      </w:r>
    </w:p>
  </w:footnote>
  <w:footnote w:type="continuationSeparator" w:id="0">
    <w:p w:rsidR="002748CE" w:rsidRDefault="002748CE" w:rsidP="00E93D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84820BF8"/>
    <w:lvl w:ilvl="0">
      <w:start w:val="1"/>
      <w:numFmt w:val="upperRoman"/>
      <w:pStyle w:val="ListNumber"/>
      <w:lvlText w:val="%1."/>
      <w:lvlJc w:val="right"/>
      <w:pPr>
        <w:tabs>
          <w:tab w:val="num" w:pos="180"/>
        </w:tabs>
        <w:ind w:left="180" w:hanging="180"/>
      </w:pPr>
      <w:rPr>
        <w:rFonts w:ascii="Times New Roman" w:eastAsia="Times New Roman" w:hAnsi="Times New Roman" w:cs="Times New Roman"/>
      </w:rPr>
    </w:lvl>
  </w:abstractNum>
  <w:abstractNum w:abstractNumId="1" w15:restartNumberingAfterBreak="0">
    <w:nsid w:val="17F24127"/>
    <w:multiLevelType w:val="hybridMultilevel"/>
    <w:tmpl w:val="EE26D026"/>
    <w:lvl w:ilvl="0" w:tplc="FD5C58F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2A17F5"/>
    <w:multiLevelType w:val="hybridMultilevel"/>
    <w:tmpl w:val="5DE46F60"/>
    <w:lvl w:ilvl="0" w:tplc="43B27D02">
      <w:start w:val="1"/>
      <w:numFmt w:val="upperLetter"/>
      <w:lvlText w:val="%1."/>
      <w:lvlJc w:val="left"/>
      <w:pPr>
        <w:ind w:left="907" w:hanging="360"/>
      </w:pPr>
    </w:lvl>
    <w:lvl w:ilvl="1" w:tplc="04090019">
      <w:start w:val="1"/>
      <w:numFmt w:val="lowerLetter"/>
      <w:lvlText w:val="%2."/>
      <w:lvlJc w:val="left"/>
      <w:pPr>
        <w:ind w:left="720" w:hanging="360"/>
      </w:pPr>
    </w:lvl>
    <w:lvl w:ilvl="2" w:tplc="0409001B">
      <w:start w:val="1"/>
      <w:numFmt w:val="lowerRoman"/>
      <w:lvlText w:val="%3."/>
      <w:lvlJc w:val="right"/>
      <w:pPr>
        <w:ind w:left="2347" w:hanging="180"/>
      </w:pPr>
    </w:lvl>
    <w:lvl w:ilvl="3" w:tplc="0409000F">
      <w:start w:val="1"/>
      <w:numFmt w:val="decimal"/>
      <w:lvlText w:val="%4."/>
      <w:lvlJc w:val="left"/>
      <w:pPr>
        <w:ind w:left="3067" w:hanging="360"/>
      </w:pPr>
    </w:lvl>
    <w:lvl w:ilvl="4" w:tplc="04090019">
      <w:start w:val="1"/>
      <w:numFmt w:val="lowerLetter"/>
      <w:lvlText w:val="%5."/>
      <w:lvlJc w:val="left"/>
      <w:pPr>
        <w:ind w:left="3787" w:hanging="360"/>
      </w:pPr>
    </w:lvl>
    <w:lvl w:ilvl="5" w:tplc="0409001B">
      <w:start w:val="1"/>
      <w:numFmt w:val="lowerRoman"/>
      <w:lvlText w:val="%6."/>
      <w:lvlJc w:val="right"/>
      <w:pPr>
        <w:ind w:left="4507" w:hanging="180"/>
      </w:pPr>
    </w:lvl>
    <w:lvl w:ilvl="6" w:tplc="0409000F">
      <w:start w:val="1"/>
      <w:numFmt w:val="decimal"/>
      <w:lvlText w:val="%7."/>
      <w:lvlJc w:val="left"/>
      <w:pPr>
        <w:ind w:left="5227" w:hanging="360"/>
      </w:pPr>
    </w:lvl>
    <w:lvl w:ilvl="7" w:tplc="04090019">
      <w:start w:val="1"/>
      <w:numFmt w:val="lowerLetter"/>
      <w:lvlText w:val="%8."/>
      <w:lvlJc w:val="left"/>
      <w:pPr>
        <w:ind w:left="5947" w:hanging="360"/>
      </w:pPr>
    </w:lvl>
    <w:lvl w:ilvl="8" w:tplc="0409001B">
      <w:start w:val="1"/>
      <w:numFmt w:val="lowerRoman"/>
      <w:lvlText w:val="%9."/>
      <w:lvlJc w:val="right"/>
      <w:pPr>
        <w:ind w:left="6667" w:hanging="180"/>
      </w:pPr>
    </w:lvl>
  </w:abstractNum>
  <w:abstractNum w:abstractNumId="3" w15:restartNumberingAfterBreak="0">
    <w:nsid w:val="269F5821"/>
    <w:multiLevelType w:val="hybridMultilevel"/>
    <w:tmpl w:val="BE9C0E50"/>
    <w:lvl w:ilvl="0" w:tplc="6FB25838">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EA33B1"/>
    <w:multiLevelType w:val="hybridMultilevel"/>
    <w:tmpl w:val="F2F2AF50"/>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43B3641E"/>
    <w:multiLevelType w:val="hybridMultilevel"/>
    <w:tmpl w:val="A0F43B1E"/>
    <w:lvl w:ilvl="0" w:tplc="D728B926">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6" w15:restartNumberingAfterBreak="0">
    <w:nsid w:val="726E391D"/>
    <w:multiLevelType w:val="hybridMultilevel"/>
    <w:tmpl w:val="B4582154"/>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7" w15:restartNumberingAfterBreak="0">
    <w:nsid w:val="7A0B5285"/>
    <w:multiLevelType w:val="hybridMultilevel"/>
    <w:tmpl w:val="0442A9F4"/>
    <w:lvl w:ilvl="0" w:tplc="1646D9E0">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8" w15:restartNumberingAfterBreak="0">
    <w:nsid w:val="7C994963"/>
    <w:multiLevelType w:val="hybridMultilevel"/>
    <w:tmpl w:val="A3AEC3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4"/>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8B6"/>
    <w:rsid w:val="0000382B"/>
    <w:rsid w:val="000057ED"/>
    <w:rsid w:val="00010AE6"/>
    <w:rsid w:val="0001601B"/>
    <w:rsid w:val="00021BE6"/>
    <w:rsid w:val="00022180"/>
    <w:rsid w:val="00022246"/>
    <w:rsid w:val="00023D79"/>
    <w:rsid w:val="00023DB1"/>
    <w:rsid w:val="000246C3"/>
    <w:rsid w:val="000249A5"/>
    <w:rsid w:val="000279B4"/>
    <w:rsid w:val="000412F8"/>
    <w:rsid w:val="0004496F"/>
    <w:rsid w:val="00045CC2"/>
    <w:rsid w:val="000467BA"/>
    <w:rsid w:val="00051DFE"/>
    <w:rsid w:val="00053EA3"/>
    <w:rsid w:val="000600D6"/>
    <w:rsid w:val="00062306"/>
    <w:rsid w:val="00063FCF"/>
    <w:rsid w:val="00072C2E"/>
    <w:rsid w:val="00074ACA"/>
    <w:rsid w:val="00076E36"/>
    <w:rsid w:val="00080857"/>
    <w:rsid w:val="00081196"/>
    <w:rsid w:val="00086C82"/>
    <w:rsid w:val="00087E14"/>
    <w:rsid w:val="0009146D"/>
    <w:rsid w:val="00093345"/>
    <w:rsid w:val="000A6C61"/>
    <w:rsid w:val="000A7343"/>
    <w:rsid w:val="000A7F74"/>
    <w:rsid w:val="000B1D39"/>
    <w:rsid w:val="000B2387"/>
    <w:rsid w:val="000B7EE1"/>
    <w:rsid w:val="000C1B8B"/>
    <w:rsid w:val="000C5E41"/>
    <w:rsid w:val="000D7495"/>
    <w:rsid w:val="000E00F1"/>
    <w:rsid w:val="000E37EA"/>
    <w:rsid w:val="000E4B13"/>
    <w:rsid w:val="000F1204"/>
    <w:rsid w:val="00110FF5"/>
    <w:rsid w:val="00112317"/>
    <w:rsid w:val="00112411"/>
    <w:rsid w:val="00114B83"/>
    <w:rsid w:val="00114FE3"/>
    <w:rsid w:val="00117D18"/>
    <w:rsid w:val="001223FA"/>
    <w:rsid w:val="00125002"/>
    <w:rsid w:val="00125A2C"/>
    <w:rsid w:val="00130161"/>
    <w:rsid w:val="00130864"/>
    <w:rsid w:val="00134024"/>
    <w:rsid w:val="00141682"/>
    <w:rsid w:val="001432E7"/>
    <w:rsid w:val="00144EA7"/>
    <w:rsid w:val="00146D87"/>
    <w:rsid w:val="001516E8"/>
    <w:rsid w:val="00156261"/>
    <w:rsid w:val="00163BF8"/>
    <w:rsid w:val="00172B27"/>
    <w:rsid w:val="00172B5F"/>
    <w:rsid w:val="00174356"/>
    <w:rsid w:val="00174E29"/>
    <w:rsid w:val="0018086B"/>
    <w:rsid w:val="00182F50"/>
    <w:rsid w:val="00184122"/>
    <w:rsid w:val="001912C6"/>
    <w:rsid w:val="00193E18"/>
    <w:rsid w:val="00196B07"/>
    <w:rsid w:val="00196E14"/>
    <w:rsid w:val="00197542"/>
    <w:rsid w:val="001A20CA"/>
    <w:rsid w:val="001A526B"/>
    <w:rsid w:val="001A79A6"/>
    <w:rsid w:val="001B0257"/>
    <w:rsid w:val="001B4F76"/>
    <w:rsid w:val="001B6472"/>
    <w:rsid w:val="001C15CE"/>
    <w:rsid w:val="001C5940"/>
    <w:rsid w:val="001C6A25"/>
    <w:rsid w:val="001D26F2"/>
    <w:rsid w:val="001D5FAA"/>
    <w:rsid w:val="001D6A60"/>
    <w:rsid w:val="001F0D59"/>
    <w:rsid w:val="001F0E75"/>
    <w:rsid w:val="001F3176"/>
    <w:rsid w:val="001F4313"/>
    <w:rsid w:val="001F442D"/>
    <w:rsid w:val="001F7F77"/>
    <w:rsid w:val="0020336C"/>
    <w:rsid w:val="00212F60"/>
    <w:rsid w:val="00213AD8"/>
    <w:rsid w:val="0022305D"/>
    <w:rsid w:val="00225407"/>
    <w:rsid w:val="002262AC"/>
    <w:rsid w:val="00233CBD"/>
    <w:rsid w:val="002340DB"/>
    <w:rsid w:val="00243F94"/>
    <w:rsid w:val="00247756"/>
    <w:rsid w:val="00247889"/>
    <w:rsid w:val="00254C90"/>
    <w:rsid w:val="0025545B"/>
    <w:rsid w:val="00255B1F"/>
    <w:rsid w:val="002564AC"/>
    <w:rsid w:val="00257638"/>
    <w:rsid w:val="002617E4"/>
    <w:rsid w:val="0026275F"/>
    <w:rsid w:val="002662E7"/>
    <w:rsid w:val="00270545"/>
    <w:rsid w:val="00273787"/>
    <w:rsid w:val="002748CE"/>
    <w:rsid w:val="00280134"/>
    <w:rsid w:val="00281AD9"/>
    <w:rsid w:val="00282973"/>
    <w:rsid w:val="00282B34"/>
    <w:rsid w:val="00283927"/>
    <w:rsid w:val="002857FE"/>
    <w:rsid w:val="00292067"/>
    <w:rsid w:val="00292ACA"/>
    <w:rsid w:val="00294D0E"/>
    <w:rsid w:val="002A54AC"/>
    <w:rsid w:val="002A5909"/>
    <w:rsid w:val="002A70B5"/>
    <w:rsid w:val="002A7CDF"/>
    <w:rsid w:val="002A7FB8"/>
    <w:rsid w:val="002B07F2"/>
    <w:rsid w:val="002B1EFA"/>
    <w:rsid w:val="002B5519"/>
    <w:rsid w:val="002C2836"/>
    <w:rsid w:val="002D557E"/>
    <w:rsid w:val="002D5620"/>
    <w:rsid w:val="002E019B"/>
    <w:rsid w:val="002E6682"/>
    <w:rsid w:val="002F1DA3"/>
    <w:rsid w:val="002F3625"/>
    <w:rsid w:val="003040D4"/>
    <w:rsid w:val="003053B3"/>
    <w:rsid w:val="00307453"/>
    <w:rsid w:val="003075B8"/>
    <w:rsid w:val="00323C20"/>
    <w:rsid w:val="00326946"/>
    <w:rsid w:val="00332B7A"/>
    <w:rsid w:val="00335163"/>
    <w:rsid w:val="0034284E"/>
    <w:rsid w:val="00343053"/>
    <w:rsid w:val="00343E77"/>
    <w:rsid w:val="00344806"/>
    <w:rsid w:val="00345CD5"/>
    <w:rsid w:val="003559C4"/>
    <w:rsid w:val="00357B68"/>
    <w:rsid w:val="00361244"/>
    <w:rsid w:val="00364045"/>
    <w:rsid w:val="0037194C"/>
    <w:rsid w:val="00373E51"/>
    <w:rsid w:val="00374AE7"/>
    <w:rsid w:val="00382558"/>
    <w:rsid w:val="00383EFF"/>
    <w:rsid w:val="0039173A"/>
    <w:rsid w:val="0039480B"/>
    <w:rsid w:val="0039779C"/>
    <w:rsid w:val="003A0D37"/>
    <w:rsid w:val="003A2A66"/>
    <w:rsid w:val="003A2F7E"/>
    <w:rsid w:val="003A4189"/>
    <w:rsid w:val="003B2607"/>
    <w:rsid w:val="003C0C38"/>
    <w:rsid w:val="003C3E76"/>
    <w:rsid w:val="003C4943"/>
    <w:rsid w:val="003C79E6"/>
    <w:rsid w:val="003D0D66"/>
    <w:rsid w:val="003D2A31"/>
    <w:rsid w:val="003D633F"/>
    <w:rsid w:val="003D6BE9"/>
    <w:rsid w:val="003D6EB8"/>
    <w:rsid w:val="003D7D35"/>
    <w:rsid w:val="003F456C"/>
    <w:rsid w:val="003F5347"/>
    <w:rsid w:val="004029F9"/>
    <w:rsid w:val="00403FAB"/>
    <w:rsid w:val="00407462"/>
    <w:rsid w:val="00411B7E"/>
    <w:rsid w:val="004145DE"/>
    <w:rsid w:val="004158DE"/>
    <w:rsid w:val="004166E2"/>
    <w:rsid w:val="00417774"/>
    <w:rsid w:val="00430507"/>
    <w:rsid w:val="00431F1E"/>
    <w:rsid w:val="00433494"/>
    <w:rsid w:val="00436BDE"/>
    <w:rsid w:val="0043754E"/>
    <w:rsid w:val="00455B01"/>
    <w:rsid w:val="0046356B"/>
    <w:rsid w:val="004663CD"/>
    <w:rsid w:val="00466466"/>
    <w:rsid w:val="00472501"/>
    <w:rsid w:val="004818AF"/>
    <w:rsid w:val="00482446"/>
    <w:rsid w:val="00485B59"/>
    <w:rsid w:val="0049631E"/>
    <w:rsid w:val="00496A5C"/>
    <w:rsid w:val="00496DAD"/>
    <w:rsid w:val="00496FF9"/>
    <w:rsid w:val="004A2E28"/>
    <w:rsid w:val="004A3863"/>
    <w:rsid w:val="004A7C63"/>
    <w:rsid w:val="004A7FE9"/>
    <w:rsid w:val="004B2750"/>
    <w:rsid w:val="004B7D72"/>
    <w:rsid w:val="004C1F37"/>
    <w:rsid w:val="004C6D9A"/>
    <w:rsid w:val="004D21EB"/>
    <w:rsid w:val="004D5588"/>
    <w:rsid w:val="004D6E5F"/>
    <w:rsid w:val="004E201F"/>
    <w:rsid w:val="004E6DDF"/>
    <w:rsid w:val="004F3F02"/>
    <w:rsid w:val="004F493D"/>
    <w:rsid w:val="004F6A72"/>
    <w:rsid w:val="00500693"/>
    <w:rsid w:val="00500D34"/>
    <w:rsid w:val="00504678"/>
    <w:rsid w:val="00512170"/>
    <w:rsid w:val="00512B13"/>
    <w:rsid w:val="00515D15"/>
    <w:rsid w:val="00517413"/>
    <w:rsid w:val="00517D41"/>
    <w:rsid w:val="005210F8"/>
    <w:rsid w:val="00523A18"/>
    <w:rsid w:val="0052754D"/>
    <w:rsid w:val="00531BBE"/>
    <w:rsid w:val="00533BBC"/>
    <w:rsid w:val="005416FD"/>
    <w:rsid w:val="00546E76"/>
    <w:rsid w:val="005476FF"/>
    <w:rsid w:val="00555835"/>
    <w:rsid w:val="00563552"/>
    <w:rsid w:val="005638CE"/>
    <w:rsid w:val="00570ED3"/>
    <w:rsid w:val="0057378E"/>
    <w:rsid w:val="005739FD"/>
    <w:rsid w:val="00574B14"/>
    <w:rsid w:val="00574E14"/>
    <w:rsid w:val="00575722"/>
    <w:rsid w:val="00581014"/>
    <w:rsid w:val="0058183B"/>
    <w:rsid w:val="0058414B"/>
    <w:rsid w:val="00584EB3"/>
    <w:rsid w:val="005864E0"/>
    <w:rsid w:val="00587631"/>
    <w:rsid w:val="00593701"/>
    <w:rsid w:val="005975DD"/>
    <w:rsid w:val="005A1EB6"/>
    <w:rsid w:val="005A42B7"/>
    <w:rsid w:val="005A4481"/>
    <w:rsid w:val="005A57C5"/>
    <w:rsid w:val="005A79AC"/>
    <w:rsid w:val="005B1E9B"/>
    <w:rsid w:val="005B4D9C"/>
    <w:rsid w:val="005B6D94"/>
    <w:rsid w:val="005C475C"/>
    <w:rsid w:val="005C5963"/>
    <w:rsid w:val="005C5F7B"/>
    <w:rsid w:val="005D3800"/>
    <w:rsid w:val="005D4327"/>
    <w:rsid w:val="005D465A"/>
    <w:rsid w:val="005D61E4"/>
    <w:rsid w:val="005E2B59"/>
    <w:rsid w:val="005F58FE"/>
    <w:rsid w:val="006065DB"/>
    <w:rsid w:val="00612779"/>
    <w:rsid w:val="00613C05"/>
    <w:rsid w:val="00614C83"/>
    <w:rsid w:val="00617503"/>
    <w:rsid w:val="0062693A"/>
    <w:rsid w:val="0063246D"/>
    <w:rsid w:val="006375DE"/>
    <w:rsid w:val="006411EA"/>
    <w:rsid w:val="00641C3F"/>
    <w:rsid w:val="00643A7D"/>
    <w:rsid w:val="00644EF4"/>
    <w:rsid w:val="0064576E"/>
    <w:rsid w:val="006516F5"/>
    <w:rsid w:val="00651B94"/>
    <w:rsid w:val="006524DD"/>
    <w:rsid w:val="00652FCB"/>
    <w:rsid w:val="00656D6E"/>
    <w:rsid w:val="00657EDE"/>
    <w:rsid w:val="0066304E"/>
    <w:rsid w:val="00663A99"/>
    <w:rsid w:val="00665162"/>
    <w:rsid w:val="0067409C"/>
    <w:rsid w:val="00676041"/>
    <w:rsid w:val="006808CD"/>
    <w:rsid w:val="0068620E"/>
    <w:rsid w:val="006917B2"/>
    <w:rsid w:val="00692C4C"/>
    <w:rsid w:val="00697CE0"/>
    <w:rsid w:val="006C66B0"/>
    <w:rsid w:val="006D0D65"/>
    <w:rsid w:val="006D6DF9"/>
    <w:rsid w:val="006D78A9"/>
    <w:rsid w:val="006E2F45"/>
    <w:rsid w:val="006E4135"/>
    <w:rsid w:val="006E5B08"/>
    <w:rsid w:val="006F0C09"/>
    <w:rsid w:val="006F4C32"/>
    <w:rsid w:val="006F6133"/>
    <w:rsid w:val="006F6E16"/>
    <w:rsid w:val="00700A9D"/>
    <w:rsid w:val="0070562F"/>
    <w:rsid w:val="00705C9B"/>
    <w:rsid w:val="00707A08"/>
    <w:rsid w:val="00715C65"/>
    <w:rsid w:val="007269DA"/>
    <w:rsid w:val="0073626F"/>
    <w:rsid w:val="007423F9"/>
    <w:rsid w:val="00743866"/>
    <w:rsid w:val="007452E2"/>
    <w:rsid w:val="007454F6"/>
    <w:rsid w:val="00751988"/>
    <w:rsid w:val="00754604"/>
    <w:rsid w:val="00754F58"/>
    <w:rsid w:val="00755740"/>
    <w:rsid w:val="00762016"/>
    <w:rsid w:val="00764FEC"/>
    <w:rsid w:val="00766F5C"/>
    <w:rsid w:val="007670AA"/>
    <w:rsid w:val="0077108F"/>
    <w:rsid w:val="00771193"/>
    <w:rsid w:val="00773A8B"/>
    <w:rsid w:val="007749F3"/>
    <w:rsid w:val="007773EB"/>
    <w:rsid w:val="00780D91"/>
    <w:rsid w:val="007836DB"/>
    <w:rsid w:val="007A2444"/>
    <w:rsid w:val="007A374D"/>
    <w:rsid w:val="007B3411"/>
    <w:rsid w:val="007C1352"/>
    <w:rsid w:val="007C2828"/>
    <w:rsid w:val="007C7AAB"/>
    <w:rsid w:val="007D27F1"/>
    <w:rsid w:val="007E1E53"/>
    <w:rsid w:val="007E4374"/>
    <w:rsid w:val="007E54DA"/>
    <w:rsid w:val="007E5BF2"/>
    <w:rsid w:val="007F4BCE"/>
    <w:rsid w:val="007F5554"/>
    <w:rsid w:val="007F5653"/>
    <w:rsid w:val="007F7D7F"/>
    <w:rsid w:val="00803E66"/>
    <w:rsid w:val="00810408"/>
    <w:rsid w:val="00811BBE"/>
    <w:rsid w:val="0081622D"/>
    <w:rsid w:val="0081751E"/>
    <w:rsid w:val="00817633"/>
    <w:rsid w:val="00822C4F"/>
    <w:rsid w:val="008274DB"/>
    <w:rsid w:val="00830C46"/>
    <w:rsid w:val="008421F4"/>
    <w:rsid w:val="008427C2"/>
    <w:rsid w:val="0084527B"/>
    <w:rsid w:val="00853EBE"/>
    <w:rsid w:val="00854E02"/>
    <w:rsid w:val="00855B7B"/>
    <w:rsid w:val="00856152"/>
    <w:rsid w:val="00857A09"/>
    <w:rsid w:val="0086133A"/>
    <w:rsid w:val="00862B38"/>
    <w:rsid w:val="00867788"/>
    <w:rsid w:val="008711E7"/>
    <w:rsid w:val="00875821"/>
    <w:rsid w:val="00877E6B"/>
    <w:rsid w:val="00880CE1"/>
    <w:rsid w:val="0088180F"/>
    <w:rsid w:val="00883E3A"/>
    <w:rsid w:val="0089331B"/>
    <w:rsid w:val="008937C0"/>
    <w:rsid w:val="00895193"/>
    <w:rsid w:val="00897688"/>
    <w:rsid w:val="008A0CD5"/>
    <w:rsid w:val="008B16CC"/>
    <w:rsid w:val="008B3339"/>
    <w:rsid w:val="008B34D3"/>
    <w:rsid w:val="008C3619"/>
    <w:rsid w:val="008C4FEB"/>
    <w:rsid w:val="008C62FE"/>
    <w:rsid w:val="008C718B"/>
    <w:rsid w:val="008D1242"/>
    <w:rsid w:val="008D720D"/>
    <w:rsid w:val="008F7488"/>
    <w:rsid w:val="008F7A22"/>
    <w:rsid w:val="00911E22"/>
    <w:rsid w:val="009178B6"/>
    <w:rsid w:val="00920533"/>
    <w:rsid w:val="009218CE"/>
    <w:rsid w:val="00923C54"/>
    <w:rsid w:val="00924A58"/>
    <w:rsid w:val="009259AA"/>
    <w:rsid w:val="00932F63"/>
    <w:rsid w:val="00934C5C"/>
    <w:rsid w:val="00944953"/>
    <w:rsid w:val="009459D1"/>
    <w:rsid w:val="0094603B"/>
    <w:rsid w:val="00947B3F"/>
    <w:rsid w:val="00950A2D"/>
    <w:rsid w:val="00951C3F"/>
    <w:rsid w:val="00953F4A"/>
    <w:rsid w:val="00960111"/>
    <w:rsid w:val="009672CF"/>
    <w:rsid w:val="00974D94"/>
    <w:rsid w:val="00975B3C"/>
    <w:rsid w:val="0097789A"/>
    <w:rsid w:val="00981DC8"/>
    <w:rsid w:val="00983830"/>
    <w:rsid w:val="00985FAB"/>
    <w:rsid w:val="009A10C0"/>
    <w:rsid w:val="009A1680"/>
    <w:rsid w:val="009B243A"/>
    <w:rsid w:val="009B2D97"/>
    <w:rsid w:val="009B43BA"/>
    <w:rsid w:val="009C30DB"/>
    <w:rsid w:val="009D0240"/>
    <w:rsid w:val="009E1DD8"/>
    <w:rsid w:val="009E731C"/>
    <w:rsid w:val="009E7763"/>
    <w:rsid w:val="009E7CF9"/>
    <w:rsid w:val="009F5D8C"/>
    <w:rsid w:val="009F5F9F"/>
    <w:rsid w:val="009F771D"/>
    <w:rsid w:val="00A0336E"/>
    <w:rsid w:val="00A05303"/>
    <w:rsid w:val="00A0552B"/>
    <w:rsid w:val="00A06FC3"/>
    <w:rsid w:val="00A11A4E"/>
    <w:rsid w:val="00A1366E"/>
    <w:rsid w:val="00A20000"/>
    <w:rsid w:val="00A25C1B"/>
    <w:rsid w:val="00A360BF"/>
    <w:rsid w:val="00A40778"/>
    <w:rsid w:val="00A422FE"/>
    <w:rsid w:val="00A51EA8"/>
    <w:rsid w:val="00A533A9"/>
    <w:rsid w:val="00A57F95"/>
    <w:rsid w:val="00A66220"/>
    <w:rsid w:val="00A67D5B"/>
    <w:rsid w:val="00A72349"/>
    <w:rsid w:val="00A856BD"/>
    <w:rsid w:val="00A85FA0"/>
    <w:rsid w:val="00A92EA7"/>
    <w:rsid w:val="00A9347D"/>
    <w:rsid w:val="00A93E5E"/>
    <w:rsid w:val="00AA211C"/>
    <w:rsid w:val="00AA3924"/>
    <w:rsid w:val="00AB06E7"/>
    <w:rsid w:val="00AB59B7"/>
    <w:rsid w:val="00AC3112"/>
    <w:rsid w:val="00AC3120"/>
    <w:rsid w:val="00AC56B9"/>
    <w:rsid w:val="00AD0D5E"/>
    <w:rsid w:val="00AD0DE1"/>
    <w:rsid w:val="00AD1915"/>
    <w:rsid w:val="00AD2517"/>
    <w:rsid w:val="00AD352A"/>
    <w:rsid w:val="00AD55FA"/>
    <w:rsid w:val="00AD56B5"/>
    <w:rsid w:val="00AD6473"/>
    <w:rsid w:val="00AE7C63"/>
    <w:rsid w:val="00AF104C"/>
    <w:rsid w:val="00B00EDC"/>
    <w:rsid w:val="00B0340B"/>
    <w:rsid w:val="00B03DE8"/>
    <w:rsid w:val="00B053A1"/>
    <w:rsid w:val="00B05464"/>
    <w:rsid w:val="00B1724F"/>
    <w:rsid w:val="00B17314"/>
    <w:rsid w:val="00B2249D"/>
    <w:rsid w:val="00B2566E"/>
    <w:rsid w:val="00B272B9"/>
    <w:rsid w:val="00B3374D"/>
    <w:rsid w:val="00B341C5"/>
    <w:rsid w:val="00B35847"/>
    <w:rsid w:val="00B37198"/>
    <w:rsid w:val="00B44D43"/>
    <w:rsid w:val="00B52716"/>
    <w:rsid w:val="00B63958"/>
    <w:rsid w:val="00B75FFA"/>
    <w:rsid w:val="00B859F1"/>
    <w:rsid w:val="00B9369C"/>
    <w:rsid w:val="00B939F2"/>
    <w:rsid w:val="00B95E2D"/>
    <w:rsid w:val="00BA08F8"/>
    <w:rsid w:val="00BA0A0F"/>
    <w:rsid w:val="00BA4067"/>
    <w:rsid w:val="00BA5DA4"/>
    <w:rsid w:val="00BB2A74"/>
    <w:rsid w:val="00BB6962"/>
    <w:rsid w:val="00BB7991"/>
    <w:rsid w:val="00BC274B"/>
    <w:rsid w:val="00BC42A4"/>
    <w:rsid w:val="00BD2E2B"/>
    <w:rsid w:val="00BD3681"/>
    <w:rsid w:val="00BD3AD1"/>
    <w:rsid w:val="00BE503D"/>
    <w:rsid w:val="00BE6EC1"/>
    <w:rsid w:val="00BF2563"/>
    <w:rsid w:val="00BF2A99"/>
    <w:rsid w:val="00C02EB6"/>
    <w:rsid w:val="00C046DF"/>
    <w:rsid w:val="00C062DD"/>
    <w:rsid w:val="00C07AAA"/>
    <w:rsid w:val="00C114A9"/>
    <w:rsid w:val="00C14056"/>
    <w:rsid w:val="00C256CB"/>
    <w:rsid w:val="00C33C3C"/>
    <w:rsid w:val="00C4432B"/>
    <w:rsid w:val="00C51FA3"/>
    <w:rsid w:val="00C54681"/>
    <w:rsid w:val="00C54F5A"/>
    <w:rsid w:val="00C6065E"/>
    <w:rsid w:val="00C61127"/>
    <w:rsid w:val="00C61724"/>
    <w:rsid w:val="00C670F3"/>
    <w:rsid w:val="00C70455"/>
    <w:rsid w:val="00C70BE4"/>
    <w:rsid w:val="00C71FE8"/>
    <w:rsid w:val="00C7602D"/>
    <w:rsid w:val="00C768EE"/>
    <w:rsid w:val="00C76E22"/>
    <w:rsid w:val="00C770CC"/>
    <w:rsid w:val="00C82573"/>
    <w:rsid w:val="00C876EB"/>
    <w:rsid w:val="00C87A9F"/>
    <w:rsid w:val="00C87FB2"/>
    <w:rsid w:val="00C96D95"/>
    <w:rsid w:val="00C97CAA"/>
    <w:rsid w:val="00C97EBA"/>
    <w:rsid w:val="00C97F66"/>
    <w:rsid w:val="00CA3C32"/>
    <w:rsid w:val="00CB0E96"/>
    <w:rsid w:val="00CB6AF3"/>
    <w:rsid w:val="00CB724A"/>
    <w:rsid w:val="00CD49D0"/>
    <w:rsid w:val="00CD60E1"/>
    <w:rsid w:val="00CE02E1"/>
    <w:rsid w:val="00CE219F"/>
    <w:rsid w:val="00CE294D"/>
    <w:rsid w:val="00CE2B31"/>
    <w:rsid w:val="00CE4AA8"/>
    <w:rsid w:val="00CE5040"/>
    <w:rsid w:val="00CE5377"/>
    <w:rsid w:val="00CE5799"/>
    <w:rsid w:val="00CE6D06"/>
    <w:rsid w:val="00CF0D2C"/>
    <w:rsid w:val="00CF36AF"/>
    <w:rsid w:val="00CF534F"/>
    <w:rsid w:val="00CF55C2"/>
    <w:rsid w:val="00CF5D7E"/>
    <w:rsid w:val="00CF5DDE"/>
    <w:rsid w:val="00D03266"/>
    <w:rsid w:val="00D0683C"/>
    <w:rsid w:val="00D0691E"/>
    <w:rsid w:val="00D11F99"/>
    <w:rsid w:val="00D16AA4"/>
    <w:rsid w:val="00D27E8C"/>
    <w:rsid w:val="00D32F04"/>
    <w:rsid w:val="00D332D0"/>
    <w:rsid w:val="00D40BEC"/>
    <w:rsid w:val="00D41DBE"/>
    <w:rsid w:val="00D42B91"/>
    <w:rsid w:val="00D42CF3"/>
    <w:rsid w:val="00D44F93"/>
    <w:rsid w:val="00D45F0B"/>
    <w:rsid w:val="00D4659D"/>
    <w:rsid w:val="00D51073"/>
    <w:rsid w:val="00D5724A"/>
    <w:rsid w:val="00D63805"/>
    <w:rsid w:val="00D7436F"/>
    <w:rsid w:val="00D74F52"/>
    <w:rsid w:val="00D75DB6"/>
    <w:rsid w:val="00D77B35"/>
    <w:rsid w:val="00D81576"/>
    <w:rsid w:val="00D81705"/>
    <w:rsid w:val="00D82459"/>
    <w:rsid w:val="00D86070"/>
    <w:rsid w:val="00D93904"/>
    <w:rsid w:val="00DB0561"/>
    <w:rsid w:val="00DB1D88"/>
    <w:rsid w:val="00DB456A"/>
    <w:rsid w:val="00DB4767"/>
    <w:rsid w:val="00DB5E1F"/>
    <w:rsid w:val="00DC4EC6"/>
    <w:rsid w:val="00DC6D69"/>
    <w:rsid w:val="00DD19AA"/>
    <w:rsid w:val="00DD69AB"/>
    <w:rsid w:val="00DD701E"/>
    <w:rsid w:val="00DE4DEC"/>
    <w:rsid w:val="00DE74E5"/>
    <w:rsid w:val="00DF0584"/>
    <w:rsid w:val="00DF3A19"/>
    <w:rsid w:val="00DF5AED"/>
    <w:rsid w:val="00DF7B00"/>
    <w:rsid w:val="00E027A8"/>
    <w:rsid w:val="00E02F1B"/>
    <w:rsid w:val="00E0578E"/>
    <w:rsid w:val="00E062BF"/>
    <w:rsid w:val="00E06E42"/>
    <w:rsid w:val="00E102D6"/>
    <w:rsid w:val="00E12FF5"/>
    <w:rsid w:val="00E137B2"/>
    <w:rsid w:val="00E139B8"/>
    <w:rsid w:val="00E217C9"/>
    <w:rsid w:val="00E221D6"/>
    <w:rsid w:val="00E31025"/>
    <w:rsid w:val="00E36606"/>
    <w:rsid w:val="00E3769E"/>
    <w:rsid w:val="00E54390"/>
    <w:rsid w:val="00E60522"/>
    <w:rsid w:val="00E6270C"/>
    <w:rsid w:val="00E62F74"/>
    <w:rsid w:val="00E661EF"/>
    <w:rsid w:val="00E70D00"/>
    <w:rsid w:val="00E717CC"/>
    <w:rsid w:val="00E74B90"/>
    <w:rsid w:val="00E75349"/>
    <w:rsid w:val="00E80EAC"/>
    <w:rsid w:val="00E81A17"/>
    <w:rsid w:val="00E83063"/>
    <w:rsid w:val="00E83B45"/>
    <w:rsid w:val="00E84A1B"/>
    <w:rsid w:val="00E864F1"/>
    <w:rsid w:val="00E92452"/>
    <w:rsid w:val="00E934C3"/>
    <w:rsid w:val="00E93D6C"/>
    <w:rsid w:val="00E941E8"/>
    <w:rsid w:val="00EA026B"/>
    <w:rsid w:val="00EA4C04"/>
    <w:rsid w:val="00EB092A"/>
    <w:rsid w:val="00EB54FC"/>
    <w:rsid w:val="00EC1260"/>
    <w:rsid w:val="00EC361D"/>
    <w:rsid w:val="00EC7750"/>
    <w:rsid w:val="00ED0E17"/>
    <w:rsid w:val="00ED4575"/>
    <w:rsid w:val="00ED5D57"/>
    <w:rsid w:val="00EE487B"/>
    <w:rsid w:val="00EE6210"/>
    <w:rsid w:val="00EF0ADE"/>
    <w:rsid w:val="00EF1A14"/>
    <w:rsid w:val="00EF78BD"/>
    <w:rsid w:val="00F018BC"/>
    <w:rsid w:val="00F0257D"/>
    <w:rsid w:val="00F03A71"/>
    <w:rsid w:val="00F0418A"/>
    <w:rsid w:val="00F12973"/>
    <w:rsid w:val="00F149BE"/>
    <w:rsid w:val="00F23399"/>
    <w:rsid w:val="00F3163F"/>
    <w:rsid w:val="00F3466A"/>
    <w:rsid w:val="00F35214"/>
    <w:rsid w:val="00F51197"/>
    <w:rsid w:val="00F5508D"/>
    <w:rsid w:val="00F56140"/>
    <w:rsid w:val="00F5701A"/>
    <w:rsid w:val="00F57FE8"/>
    <w:rsid w:val="00F60A3C"/>
    <w:rsid w:val="00F60C70"/>
    <w:rsid w:val="00F64361"/>
    <w:rsid w:val="00F64F98"/>
    <w:rsid w:val="00F65217"/>
    <w:rsid w:val="00F676FE"/>
    <w:rsid w:val="00F73097"/>
    <w:rsid w:val="00F900A6"/>
    <w:rsid w:val="00F923C7"/>
    <w:rsid w:val="00F924CD"/>
    <w:rsid w:val="00F93D38"/>
    <w:rsid w:val="00F947E3"/>
    <w:rsid w:val="00F96CD8"/>
    <w:rsid w:val="00FA3338"/>
    <w:rsid w:val="00FB4D33"/>
    <w:rsid w:val="00FB7E70"/>
    <w:rsid w:val="00FC0450"/>
    <w:rsid w:val="00FC18BF"/>
    <w:rsid w:val="00FC1C72"/>
    <w:rsid w:val="00FC413B"/>
    <w:rsid w:val="00FC7109"/>
    <w:rsid w:val="00FD0005"/>
    <w:rsid w:val="00FD0C3B"/>
    <w:rsid w:val="00FD4327"/>
    <w:rsid w:val="00FE573D"/>
    <w:rsid w:val="00FE670F"/>
    <w:rsid w:val="00FF015F"/>
    <w:rsid w:val="00FF097C"/>
    <w:rsid w:val="00FF2B8C"/>
    <w:rsid w:val="00FF2FB3"/>
    <w:rsid w:val="00FF39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B38AF10-11D2-4E31-A503-D89F5A57A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A66"/>
    <w:rPr>
      <w:rFonts w:ascii="Comic Sans MS" w:hAnsi="Comic Sans MS"/>
      <w:b/>
    </w:rPr>
  </w:style>
  <w:style w:type="paragraph" w:styleId="Heading1">
    <w:name w:val="heading 1"/>
    <w:basedOn w:val="Normal"/>
    <w:next w:val="Normal"/>
    <w:link w:val="Heading1Char"/>
    <w:qFormat/>
    <w:rsid w:val="00A67D5B"/>
    <w:pPr>
      <w:keepNext/>
      <w:spacing w:before="240" w:after="60"/>
      <w:outlineLvl w:val="0"/>
    </w:pPr>
    <w:rPr>
      <w:rFonts w:asciiTheme="majorHAnsi" w:eastAsiaTheme="majorEastAsia" w:hAnsiTheme="majorHAnsi" w:cstheme="majorBidi"/>
      <w:bCs/>
      <w:kern w:val="32"/>
      <w:sz w:val="32"/>
      <w:szCs w:val="32"/>
    </w:rPr>
  </w:style>
  <w:style w:type="paragraph" w:styleId="Heading3">
    <w:name w:val="heading 3"/>
    <w:basedOn w:val="Normal"/>
    <w:next w:val="Normal"/>
    <w:qFormat/>
    <w:rsid w:val="003A2A66"/>
    <w:pPr>
      <w:keepNext/>
      <w:ind w:left="-1440"/>
      <w:outlineLvl w:val="2"/>
    </w:pPr>
    <w:rPr>
      <w:rFonts w:ascii="Arial" w:hAnsi="Arial"/>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2A66"/>
    <w:rPr>
      <w:color w:val="0000FF"/>
      <w:u w:val="single"/>
    </w:rPr>
  </w:style>
  <w:style w:type="paragraph" w:styleId="Header">
    <w:name w:val="header"/>
    <w:basedOn w:val="Normal"/>
    <w:link w:val="HeaderChar"/>
    <w:rsid w:val="00E93D6C"/>
    <w:pPr>
      <w:tabs>
        <w:tab w:val="center" w:pos="4680"/>
        <w:tab w:val="right" w:pos="9360"/>
      </w:tabs>
    </w:pPr>
  </w:style>
  <w:style w:type="character" w:customStyle="1" w:styleId="HeaderChar">
    <w:name w:val="Header Char"/>
    <w:basedOn w:val="DefaultParagraphFont"/>
    <w:link w:val="Header"/>
    <w:rsid w:val="00E93D6C"/>
    <w:rPr>
      <w:rFonts w:ascii="Comic Sans MS" w:hAnsi="Comic Sans MS"/>
      <w:b/>
    </w:rPr>
  </w:style>
  <w:style w:type="paragraph" w:styleId="Footer">
    <w:name w:val="footer"/>
    <w:basedOn w:val="Normal"/>
    <w:link w:val="FooterChar"/>
    <w:uiPriority w:val="99"/>
    <w:rsid w:val="00E93D6C"/>
    <w:pPr>
      <w:tabs>
        <w:tab w:val="center" w:pos="4680"/>
        <w:tab w:val="right" w:pos="9360"/>
      </w:tabs>
    </w:pPr>
  </w:style>
  <w:style w:type="character" w:customStyle="1" w:styleId="FooterChar">
    <w:name w:val="Footer Char"/>
    <w:basedOn w:val="DefaultParagraphFont"/>
    <w:link w:val="Footer"/>
    <w:uiPriority w:val="99"/>
    <w:rsid w:val="00E93D6C"/>
    <w:rPr>
      <w:rFonts w:ascii="Comic Sans MS" w:hAnsi="Comic Sans MS"/>
      <w:b/>
    </w:rPr>
  </w:style>
  <w:style w:type="paragraph" w:styleId="BalloonText">
    <w:name w:val="Balloon Text"/>
    <w:basedOn w:val="Normal"/>
    <w:link w:val="BalloonTextChar"/>
    <w:rsid w:val="00F23399"/>
    <w:rPr>
      <w:rFonts w:ascii="Tahoma" w:hAnsi="Tahoma" w:cs="Tahoma"/>
      <w:sz w:val="16"/>
      <w:szCs w:val="16"/>
    </w:rPr>
  </w:style>
  <w:style w:type="character" w:customStyle="1" w:styleId="BalloonTextChar">
    <w:name w:val="Balloon Text Char"/>
    <w:basedOn w:val="DefaultParagraphFont"/>
    <w:link w:val="BalloonText"/>
    <w:rsid w:val="00F23399"/>
    <w:rPr>
      <w:rFonts w:ascii="Tahoma" w:hAnsi="Tahoma" w:cs="Tahoma"/>
      <w:b/>
      <w:sz w:val="16"/>
      <w:szCs w:val="16"/>
    </w:rPr>
  </w:style>
  <w:style w:type="character" w:customStyle="1" w:styleId="Heading1Char">
    <w:name w:val="Heading 1 Char"/>
    <w:basedOn w:val="DefaultParagraphFont"/>
    <w:link w:val="Heading1"/>
    <w:uiPriority w:val="9"/>
    <w:rsid w:val="00A67D5B"/>
    <w:rPr>
      <w:rFonts w:asciiTheme="majorHAnsi" w:eastAsiaTheme="majorEastAsia" w:hAnsiTheme="majorHAnsi" w:cstheme="majorBidi"/>
      <w:b/>
      <w:bCs/>
      <w:kern w:val="32"/>
      <w:sz w:val="32"/>
      <w:szCs w:val="32"/>
    </w:rPr>
  </w:style>
  <w:style w:type="paragraph" w:styleId="Date">
    <w:name w:val="Date"/>
    <w:basedOn w:val="Normal"/>
    <w:next w:val="Normal"/>
    <w:link w:val="DateChar"/>
    <w:rsid w:val="00A67D5B"/>
    <w:pPr>
      <w:jc w:val="center"/>
    </w:pPr>
    <w:rPr>
      <w:rFonts w:ascii="Times New Roman" w:hAnsi="Times New Roman"/>
      <w:b w:val="0"/>
      <w:sz w:val="24"/>
      <w:szCs w:val="24"/>
    </w:rPr>
  </w:style>
  <w:style w:type="character" w:customStyle="1" w:styleId="DateChar">
    <w:name w:val="Date Char"/>
    <w:basedOn w:val="DefaultParagraphFont"/>
    <w:link w:val="Date"/>
    <w:rsid w:val="00A67D5B"/>
    <w:rPr>
      <w:sz w:val="24"/>
      <w:szCs w:val="24"/>
    </w:rPr>
  </w:style>
  <w:style w:type="paragraph" w:customStyle="1" w:styleId="Time">
    <w:name w:val="Time"/>
    <w:basedOn w:val="Date"/>
    <w:next w:val="Normal"/>
    <w:rsid w:val="00A67D5B"/>
    <w:pPr>
      <w:spacing w:after="480"/>
    </w:pPr>
  </w:style>
  <w:style w:type="paragraph" w:styleId="ListNumber">
    <w:name w:val="List Number"/>
    <w:basedOn w:val="Normal"/>
    <w:rsid w:val="00A67D5B"/>
    <w:pPr>
      <w:numPr>
        <w:numId w:val="1"/>
      </w:numPr>
      <w:spacing w:before="240"/>
      <w:ind w:left="187" w:hanging="187"/>
    </w:pPr>
    <w:rPr>
      <w:rFonts w:ascii="Times New Roman" w:hAnsi="Times New Roman"/>
      <w:b w:val="0"/>
      <w:sz w:val="24"/>
      <w:szCs w:val="24"/>
    </w:rPr>
  </w:style>
  <w:style w:type="paragraph" w:styleId="ListParagraph">
    <w:name w:val="List Paragraph"/>
    <w:basedOn w:val="Normal"/>
    <w:uiPriority w:val="34"/>
    <w:qFormat/>
    <w:rsid w:val="00A67D5B"/>
    <w:pPr>
      <w:ind w:left="720"/>
    </w:pPr>
    <w:rPr>
      <w:rFonts w:ascii="Times New Roman" w:hAnsi="Times New Roman"/>
      <w:b w:val="0"/>
      <w:sz w:val="24"/>
      <w:szCs w:val="24"/>
    </w:rPr>
  </w:style>
  <w:style w:type="character" w:styleId="FollowedHyperlink">
    <w:name w:val="FollowedHyperlink"/>
    <w:basedOn w:val="DefaultParagraphFont"/>
    <w:rsid w:val="008B3339"/>
    <w:rPr>
      <w:color w:val="800080" w:themeColor="followedHyperlink"/>
      <w:u w:val="single"/>
    </w:rPr>
  </w:style>
  <w:style w:type="character" w:customStyle="1" w:styleId="Mention">
    <w:name w:val="Mention"/>
    <w:basedOn w:val="DefaultParagraphFont"/>
    <w:uiPriority w:val="99"/>
    <w:semiHidden/>
    <w:unhideWhenUsed/>
    <w:rsid w:val="00DE4DEC"/>
    <w:rPr>
      <w:color w:val="2B579A"/>
      <w:shd w:val="clear" w:color="auto" w:fill="E6E6E6"/>
    </w:rPr>
  </w:style>
  <w:style w:type="paragraph" w:styleId="NormalWeb">
    <w:name w:val="Normal (Web)"/>
    <w:basedOn w:val="Normal"/>
    <w:uiPriority w:val="99"/>
    <w:unhideWhenUsed/>
    <w:rsid w:val="006F0C09"/>
    <w:rPr>
      <w:rFonts w:ascii="Calibri" w:eastAsiaTheme="minorHAnsi" w:hAnsi="Calibri" w:cs="Calibri"/>
      <w:b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08858">
      <w:bodyDiv w:val="1"/>
      <w:marLeft w:val="0"/>
      <w:marRight w:val="0"/>
      <w:marTop w:val="0"/>
      <w:marBottom w:val="0"/>
      <w:divBdr>
        <w:top w:val="none" w:sz="0" w:space="0" w:color="auto"/>
        <w:left w:val="none" w:sz="0" w:space="0" w:color="auto"/>
        <w:bottom w:val="none" w:sz="0" w:space="0" w:color="auto"/>
        <w:right w:val="none" w:sz="0" w:space="0" w:color="auto"/>
      </w:divBdr>
    </w:div>
    <w:div w:id="199174743">
      <w:bodyDiv w:val="1"/>
      <w:marLeft w:val="0"/>
      <w:marRight w:val="0"/>
      <w:marTop w:val="0"/>
      <w:marBottom w:val="0"/>
      <w:divBdr>
        <w:top w:val="none" w:sz="0" w:space="0" w:color="auto"/>
        <w:left w:val="none" w:sz="0" w:space="0" w:color="auto"/>
        <w:bottom w:val="none" w:sz="0" w:space="0" w:color="auto"/>
        <w:right w:val="none" w:sz="0" w:space="0" w:color="auto"/>
      </w:divBdr>
    </w:div>
    <w:div w:id="343895384">
      <w:bodyDiv w:val="1"/>
      <w:marLeft w:val="0"/>
      <w:marRight w:val="0"/>
      <w:marTop w:val="0"/>
      <w:marBottom w:val="0"/>
      <w:divBdr>
        <w:top w:val="none" w:sz="0" w:space="0" w:color="auto"/>
        <w:left w:val="none" w:sz="0" w:space="0" w:color="auto"/>
        <w:bottom w:val="none" w:sz="0" w:space="0" w:color="auto"/>
        <w:right w:val="none" w:sz="0" w:space="0" w:color="auto"/>
      </w:divBdr>
    </w:div>
    <w:div w:id="1151672819">
      <w:bodyDiv w:val="1"/>
      <w:marLeft w:val="0"/>
      <w:marRight w:val="0"/>
      <w:marTop w:val="0"/>
      <w:marBottom w:val="0"/>
      <w:divBdr>
        <w:top w:val="none" w:sz="0" w:space="0" w:color="auto"/>
        <w:left w:val="none" w:sz="0" w:space="0" w:color="auto"/>
        <w:bottom w:val="none" w:sz="0" w:space="0" w:color="auto"/>
        <w:right w:val="none" w:sz="0" w:space="0" w:color="auto"/>
      </w:divBdr>
    </w:div>
    <w:div w:id="1483306215">
      <w:bodyDiv w:val="1"/>
      <w:marLeft w:val="0"/>
      <w:marRight w:val="0"/>
      <w:marTop w:val="0"/>
      <w:marBottom w:val="0"/>
      <w:divBdr>
        <w:top w:val="none" w:sz="0" w:space="0" w:color="auto"/>
        <w:left w:val="none" w:sz="0" w:space="0" w:color="auto"/>
        <w:bottom w:val="none" w:sz="0" w:space="0" w:color="auto"/>
        <w:right w:val="none" w:sz="0" w:space="0" w:color="auto"/>
      </w:divBdr>
    </w:div>
    <w:div w:id="178291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osbllc@roadrunner.com" TargetMode="External"/><Relationship Id="rId18" Type="http://schemas.openxmlformats.org/officeDocument/2006/relationships/hyperlink" Target="file:///C:\Users\Dennis%20J\AppData\Local\Microsoft\Windows\INetCache\Content.Outlook\5YELWOSW\workingdogs10@yahoo.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osbllc@roadrunner.com" TargetMode="External"/><Relationship Id="rId7" Type="http://schemas.openxmlformats.org/officeDocument/2006/relationships/endnotes" Target="endnotes.xml"/><Relationship Id="rId12" Type="http://schemas.openxmlformats.org/officeDocument/2006/relationships/hyperlink" Target="file:///C:\Users\Dennis%20J\AppData\Local\Microsoft\Windows\INetCache\Content.Outlook\5YELWOSW\djoannides2@gmail.com" TargetMode="External"/><Relationship Id="rId17" Type="http://schemas.openxmlformats.org/officeDocument/2006/relationships/hyperlink" Target="file:///C:\Users\Dennis%20J\AppData\Local\Microsoft\Windows\INetCache\Content.Outlook\5YELWOSW\gigvicky@aol.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hyperlink" Target="file:///C:\Users\Dennis%20J\AppData\Local\Microsoft\Windows\INetCache\Content.Outlook\5YELWOSW\djoannides2@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jmeissner@yahoo.com" TargetMode="External"/><Relationship Id="rId24" Type="http://schemas.openxmlformats.org/officeDocument/2006/relationships/hyperlink" Target="mailto:debstrohl@gmail.com" TargetMode="Externa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20.emf"/><Relationship Id="rId10" Type="http://schemas.openxmlformats.org/officeDocument/2006/relationships/hyperlink" Target="file:///C:\Users\Dennis%20J\AppData\Local\Microsoft\Windows\INetCache\Content.Outlook\5YELWOSW\workingdogs10@yahoo.com" TargetMode="External"/><Relationship Id="rId19" Type="http://schemas.openxmlformats.org/officeDocument/2006/relationships/hyperlink" Target="mailto:kjmeissner@yahoo.com" TargetMode="External"/><Relationship Id="rId4" Type="http://schemas.openxmlformats.org/officeDocument/2006/relationships/settings" Target="settings.xml"/><Relationship Id="rId9" Type="http://schemas.openxmlformats.org/officeDocument/2006/relationships/hyperlink" Target="file:///C:\Users\Dennis%20J\AppData\Local\Microsoft\Windows\INetCache\Content.Outlook\5YELWOSW\gigvicky@aol.com" TargetMode="External"/><Relationship Id="rId14" Type="http://schemas.openxmlformats.org/officeDocument/2006/relationships/hyperlink" Target="file:///C:\Users\Dennis%20J\AppData\Local\Microsoft\Windows\INetCache\Content.Outlook\5YELWOSW\besbeam@hotmail.com" TargetMode="External"/><Relationship Id="rId22" Type="http://schemas.openxmlformats.org/officeDocument/2006/relationships/hyperlink" Target="file:///C:\Users\Dennis%20J\AppData\Local\Microsoft\Windows\INetCache\Content.Outlook\5YELWOSW\besbeam@hot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nnis%20J\Documents\Custom%20Office%20Templates\Field%20Trial%20Cmt%20Stationery-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61219-BC14-4978-A3F0-F68E8E53C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Field Trial Cmt Stationery-2</Template>
  <TotalTime>0</TotalTime>
  <Pages>1</Pages>
  <Words>597</Words>
  <Characters>3406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talefeathers</Company>
  <LinksUpToDate>false</LinksUpToDate>
  <CharactersWithSpaces>3996</CharactersWithSpaces>
  <SharedDoc>false</SharedDoc>
  <HLinks>
    <vt:vector size="42" baseType="variant">
      <vt:variant>
        <vt:i4>786539</vt:i4>
      </vt:variant>
      <vt:variant>
        <vt:i4>18</vt:i4>
      </vt:variant>
      <vt:variant>
        <vt:i4>0</vt:i4>
      </vt:variant>
      <vt:variant>
        <vt:i4>5</vt:i4>
      </vt:variant>
      <vt:variant>
        <vt:lpwstr>besbeam@hotmail.com</vt:lpwstr>
      </vt:variant>
      <vt:variant>
        <vt:lpwstr/>
      </vt:variant>
      <vt:variant>
        <vt:i4>3080221</vt:i4>
      </vt:variant>
      <vt:variant>
        <vt:i4>15</vt:i4>
      </vt:variant>
      <vt:variant>
        <vt:i4>0</vt:i4>
      </vt:variant>
      <vt:variant>
        <vt:i4>5</vt:i4>
      </vt:variant>
      <vt:variant>
        <vt:lpwstr>mailto:osbllc@roadrunner.com</vt:lpwstr>
      </vt:variant>
      <vt:variant>
        <vt:lpwstr/>
      </vt:variant>
      <vt:variant>
        <vt:i4>7798866</vt:i4>
      </vt:variant>
      <vt:variant>
        <vt:i4>12</vt:i4>
      </vt:variant>
      <vt:variant>
        <vt:i4>0</vt:i4>
      </vt:variant>
      <vt:variant>
        <vt:i4>5</vt:i4>
      </vt:variant>
      <vt:variant>
        <vt:lpwstr>djoannides2@gmail.com</vt:lpwstr>
      </vt:variant>
      <vt:variant>
        <vt:lpwstr/>
      </vt:variant>
      <vt:variant>
        <vt:i4>7733261</vt:i4>
      </vt:variant>
      <vt:variant>
        <vt:i4>9</vt:i4>
      </vt:variant>
      <vt:variant>
        <vt:i4>0</vt:i4>
      </vt:variant>
      <vt:variant>
        <vt:i4>5</vt:i4>
      </vt:variant>
      <vt:variant>
        <vt:lpwstr>pkjmeissner@yahoo.com</vt:lpwstr>
      </vt:variant>
      <vt:variant>
        <vt:lpwstr/>
      </vt:variant>
      <vt:variant>
        <vt:i4>5701690</vt:i4>
      </vt:variant>
      <vt:variant>
        <vt:i4>6</vt:i4>
      </vt:variant>
      <vt:variant>
        <vt:i4>0</vt:i4>
      </vt:variant>
      <vt:variant>
        <vt:i4>5</vt:i4>
      </vt:variant>
      <vt:variant>
        <vt:lpwstr>workingdogs10@yahoo.com</vt:lpwstr>
      </vt:variant>
      <vt:variant>
        <vt:lpwstr/>
      </vt:variant>
      <vt:variant>
        <vt:i4>393324</vt:i4>
      </vt:variant>
      <vt:variant>
        <vt:i4>3</vt:i4>
      </vt:variant>
      <vt:variant>
        <vt:i4>0</vt:i4>
      </vt:variant>
      <vt:variant>
        <vt:i4>5</vt:i4>
      </vt:variant>
      <vt:variant>
        <vt:lpwstr>gigvicky@aol.com</vt:lpwstr>
      </vt:variant>
      <vt:variant>
        <vt:lpwstr/>
      </vt:variant>
      <vt:variant>
        <vt:i4>8126591</vt:i4>
      </vt:variant>
      <vt:variant>
        <vt:i4>0</vt:i4>
      </vt:variant>
      <vt:variant>
        <vt:i4>0</vt:i4>
      </vt:variant>
      <vt:variant>
        <vt:i4>5</vt:i4>
      </vt:variant>
      <vt:variant>
        <vt:lpwstr>http://www.ecsca.info/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J</dc:creator>
  <cp:keywords/>
  <cp:lastModifiedBy>Bethann Wiley</cp:lastModifiedBy>
  <cp:revision>3</cp:revision>
  <cp:lastPrinted>2017-11-17T17:06:00Z</cp:lastPrinted>
  <dcterms:created xsi:type="dcterms:W3CDTF">2017-12-19T15:06:00Z</dcterms:created>
  <dcterms:modified xsi:type="dcterms:W3CDTF">2017-12-19T15:06:00Z</dcterms:modified>
</cp:coreProperties>
</file>